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EF1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EF12D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8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6F30E2">
              <w:rPr>
                <w:rFonts w:ascii="Arial Narrow" w:eastAsia="Calibri" w:hAnsi="Arial Narrow"/>
                <w:lang w:eastAsia="en-US"/>
              </w:rPr>
              <w:t>Riparazione e miglioramento sismico del complesso architettonico della parrocchia di San Giovanni Battista in Denore a seguito del sisma del 20-29 maggio”</w:t>
            </w:r>
          </w:p>
          <w:p w:rsidR="001A1491" w:rsidRPr="006F30E2" w:rsidRDefault="006F30E2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6F30E2">
              <w:rPr>
                <w:rFonts w:ascii="Arial Narrow" w:hAnsi="Arial Narrow"/>
              </w:rPr>
              <w:t xml:space="preserve">CIG: 8433204418 - CUP: </w:t>
            </w:r>
            <w:r w:rsidRPr="006F30E2">
              <w:rPr>
                <w:rFonts w:ascii="Arial Narrow" w:hAnsi="Arial Narrow" w:cs="Trebuchet MS"/>
              </w:rPr>
              <w:t>B78C12000810002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EF12DF">
              <w:rPr>
                <w:rFonts w:ascii="Arial Narrow" w:hAnsi="Arial Narrow"/>
                <w:b/>
              </w:rPr>
              <w:t>G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EF12DF">
              <w:rPr>
                <w:rFonts w:ascii="Arial Narrow" w:hAnsi="Arial Narrow"/>
                <w:b/>
              </w:rPr>
              <w:t>9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EF12DF" w:rsidRDefault="00EF12DF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 w:rsidRPr="00EF12DF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 xml:space="preserve">demolizione e realizzazione di nuovi </w:t>
            </w:r>
            <w:proofErr w:type="spellStart"/>
            <w:r w:rsidRPr="00EF12DF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bassocomodi</w:t>
            </w:r>
            <w:bookmarkStart w:id="0" w:name="_GoBack"/>
            <w:bookmarkEnd w:id="0"/>
            <w:proofErr w:type="spellEnd"/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1CE" w:rsidRDefault="002611CE">
      <w:r>
        <w:separator/>
      </w:r>
    </w:p>
  </w:endnote>
  <w:endnote w:type="continuationSeparator" w:id="0">
    <w:p w:rsidR="002611CE" w:rsidRDefault="00261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EF12DF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1CE" w:rsidRDefault="002611CE">
      <w:r>
        <w:separator/>
      </w:r>
    </w:p>
  </w:footnote>
  <w:footnote w:type="continuationSeparator" w:id="0">
    <w:p w:rsidR="002611CE" w:rsidRDefault="002611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1CE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394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0A84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0939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12DF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C485B-3361-4A7E-B7E2-8CD1D7F6D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3</cp:revision>
  <cp:lastPrinted>2017-06-23T15:28:00Z</cp:lastPrinted>
  <dcterms:created xsi:type="dcterms:W3CDTF">2020-09-16T08:55:00Z</dcterms:created>
  <dcterms:modified xsi:type="dcterms:W3CDTF">2020-09-16T08:59:00Z</dcterms:modified>
</cp:coreProperties>
</file>