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615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</w:tblGrid>
      <w:tr w:rsidR="001A1491" w:rsidRPr="006F30E2" w:rsidTr="004D65D2">
        <w:trPr>
          <w:trHeight w:hRule="exact" w:val="386"/>
        </w:trPr>
        <w:tc>
          <w:tcPr>
            <w:tcW w:w="1615" w:type="dxa"/>
            <w:shd w:val="clear" w:color="auto" w:fill="FFF2CC"/>
            <w:vAlign w:val="center"/>
          </w:tcPr>
          <w:p w:rsidR="001A1491" w:rsidRPr="006F30E2" w:rsidRDefault="001A1491" w:rsidP="004D65D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D65D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10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6F30E2">
              <w:rPr>
                <w:rFonts w:ascii="Arial Narrow" w:hAnsi="Arial Narrow"/>
              </w:rPr>
              <w:t xml:space="preserve">CIG: 8433204418 - CUP: </w:t>
            </w:r>
            <w:r w:rsidRPr="006F30E2">
              <w:rPr>
                <w:rFonts w:ascii="Arial Narrow" w:hAnsi="Arial Narrow" w:cs="Trebuchet MS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4D65D2">
              <w:rPr>
                <w:rFonts w:ascii="Arial Narrow" w:hAnsi="Arial Narrow"/>
                <w:b/>
              </w:rPr>
              <w:t>I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4D65D2">
              <w:rPr>
                <w:rFonts w:ascii="Arial Narrow" w:hAnsi="Arial Narrow"/>
                <w:b/>
              </w:rPr>
              <w:t>2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4D65D2" w:rsidRDefault="004D65D2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</w:t>
            </w:r>
            <w:proofErr w:type="spellEnd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di </w:t>
            </w: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portoni</w:t>
            </w:r>
            <w:proofErr w:type="spellEnd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D65D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antichi</w:t>
            </w:r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E8B" w:rsidRDefault="005E0E8B">
      <w:r>
        <w:separator/>
      </w:r>
    </w:p>
  </w:endnote>
  <w:endnote w:type="continuationSeparator" w:id="0">
    <w:p w:rsidR="005E0E8B" w:rsidRDefault="005E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4D65D2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E8B" w:rsidRDefault="005E0E8B">
      <w:r>
        <w:separator/>
      </w:r>
    </w:p>
  </w:footnote>
  <w:footnote w:type="continuationSeparator" w:id="0">
    <w:p w:rsidR="005E0E8B" w:rsidRDefault="005E0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4E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17490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65D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0E8B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F5F00-4CCA-4F4F-912E-3053161C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2020-09-16T08:56:00Z</dcterms:created>
  <dcterms:modified xsi:type="dcterms:W3CDTF">2020-09-16T09:02:00Z</dcterms:modified>
</cp:coreProperties>
</file>