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7230F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7230FA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9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A96F1A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C93350">
              <w:rPr>
                <w:rFonts w:ascii="Arial Narrow" w:hAnsi="Arial Narrow"/>
                <w:sz w:val="24"/>
              </w:rPr>
              <w:t xml:space="preserve">CIG: 851171161E - CUP: </w:t>
            </w:r>
            <w:r w:rsidRPr="00C93350">
              <w:rPr>
                <w:rFonts w:ascii="Arial Narrow" w:hAnsi="Arial Narrow" w:cs="Trebuchet MS"/>
                <w:sz w:val="24"/>
              </w:rPr>
              <w:t>B78C12000810002</w:t>
            </w:r>
            <w:bookmarkStart w:id="0" w:name="_GoBack"/>
            <w:bookmarkEnd w:id="0"/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7230FA">
              <w:rPr>
                <w:rFonts w:ascii="Arial Narrow" w:hAnsi="Arial Narrow"/>
                <w:b/>
              </w:rPr>
              <w:t>H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7230FA">
              <w:rPr>
                <w:rFonts w:ascii="Arial Narrow" w:hAnsi="Arial Narrow"/>
                <w:b/>
              </w:rPr>
              <w:t>5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7230FA" w:rsidRDefault="007230FA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proofErr w:type="spellStart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collegamenti</w:t>
            </w:r>
            <w:proofErr w:type="spellEnd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capriate</w:t>
            </w:r>
            <w:proofErr w:type="spellEnd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di </w:t>
            </w:r>
            <w:proofErr w:type="spellStart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copertura</w:t>
            </w:r>
            <w:proofErr w:type="spellEnd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D99" w:rsidRDefault="004A4D99">
      <w:r>
        <w:separator/>
      </w:r>
    </w:p>
  </w:endnote>
  <w:endnote w:type="continuationSeparator" w:id="0">
    <w:p w:rsidR="004A4D99" w:rsidRDefault="004A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A96F1A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D99" w:rsidRDefault="004A4D99">
      <w:r>
        <w:separator/>
      </w:r>
    </w:p>
  </w:footnote>
  <w:footnote w:type="continuationSeparator" w:id="0">
    <w:p w:rsidR="004A4D99" w:rsidRDefault="004A4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500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25FED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4D99"/>
    <w:rsid w:val="004A5676"/>
    <w:rsid w:val="004A62A1"/>
    <w:rsid w:val="004A7351"/>
    <w:rsid w:val="004A7B11"/>
    <w:rsid w:val="004B0E33"/>
    <w:rsid w:val="004B1058"/>
    <w:rsid w:val="004B176D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0FA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87C33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6F1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1F5C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98A7E-6CDB-4EEF-80CF-B02144FA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5</cp:revision>
  <cp:lastPrinted>2017-06-23T15:28:00Z</cp:lastPrinted>
  <dcterms:created xsi:type="dcterms:W3CDTF">2020-09-16T08:56:00Z</dcterms:created>
  <dcterms:modified xsi:type="dcterms:W3CDTF">2020-11-11T14:19:00Z</dcterms:modified>
</cp:coreProperties>
</file>