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491" w:rsidRPr="001B1BFF" w:rsidRDefault="001A1491" w:rsidP="006F30E2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0" w:type="auto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6"/>
      </w:tblGrid>
      <w:tr w:rsidR="001A1491" w:rsidRPr="006F30E2" w:rsidTr="001F0E1E">
        <w:trPr>
          <w:trHeight w:hRule="exact" w:val="340"/>
        </w:trPr>
        <w:tc>
          <w:tcPr>
            <w:tcW w:w="1356" w:type="dxa"/>
            <w:shd w:val="clear" w:color="auto" w:fill="FFF2CC"/>
            <w:vAlign w:val="center"/>
          </w:tcPr>
          <w:p w:rsidR="001A1491" w:rsidRPr="006F30E2" w:rsidRDefault="001A1491" w:rsidP="00D7045A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6F30E2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3E302F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8</w:t>
            </w:r>
          </w:p>
        </w:tc>
      </w:tr>
    </w:tbl>
    <w:p w:rsidR="001A1491" w:rsidRPr="006F30E2" w:rsidRDefault="001A1491" w:rsidP="006F30E2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Pr="006F30E2" w:rsidRDefault="001A1491" w:rsidP="006F30E2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4"/>
      </w:tblGrid>
      <w:tr w:rsidR="001A1491" w:rsidRPr="006F30E2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AC3397" w:rsidRPr="00AC3397" w:rsidRDefault="00AC3397" w:rsidP="00AC3397">
            <w:pPr>
              <w:spacing w:after="60"/>
              <w:ind w:left="11" w:right="11"/>
              <w:jc w:val="both"/>
              <w:rPr>
                <w:rFonts w:ascii="Arial Narrow" w:eastAsia="Calibri" w:hAnsi="Arial Narrow"/>
                <w:lang w:eastAsia="en-US"/>
              </w:rPr>
            </w:pPr>
            <w:r w:rsidRPr="00AC3397">
              <w:rPr>
                <w:rFonts w:ascii="Arial Narrow" w:eastAsia="Calibri" w:hAnsi="Arial Narrow"/>
                <w:lang w:eastAsia="en-US"/>
              </w:rPr>
              <w:t>Procedura negoziata</w:t>
            </w:r>
            <w:r w:rsidRPr="00AC3397">
              <w:rPr>
                <w:rFonts w:ascii="Arial Narrow" w:eastAsia="Calibri" w:hAnsi="Arial Narrow"/>
                <w:b/>
                <w:lang w:eastAsia="en-US"/>
              </w:rPr>
              <w:t xml:space="preserve"> </w:t>
            </w:r>
            <w:r w:rsidRPr="00AC3397">
              <w:rPr>
                <w:rFonts w:ascii="Arial Narrow" w:eastAsia="Calibri" w:hAnsi="Arial Narrow"/>
                <w:lang w:eastAsia="en-US"/>
              </w:rPr>
              <w:t>per l’affidamento dei lavori di</w:t>
            </w:r>
            <w:r w:rsidRPr="00AC3397">
              <w:rPr>
                <w:rFonts w:ascii="Arial Narrow" w:eastAsia="Calibri" w:hAnsi="Arial Narrow"/>
                <w:b/>
                <w:lang w:eastAsia="en-US"/>
              </w:rPr>
              <w:t xml:space="preserve"> “</w:t>
            </w:r>
            <w:r w:rsidRPr="00AC3397">
              <w:rPr>
                <w:rFonts w:ascii="Arial Narrow" w:eastAsia="Calibri" w:hAnsi="Arial Narrow"/>
                <w:lang w:eastAsia="en-US"/>
              </w:rPr>
              <w:t xml:space="preserve">Ricostruzione post-sisma dell’ala dell’Asilo Parrocchiale </w:t>
            </w:r>
            <w:proofErr w:type="spellStart"/>
            <w:r w:rsidRPr="00AC3397">
              <w:rPr>
                <w:rFonts w:ascii="Arial Narrow" w:eastAsia="Calibri" w:hAnsi="Arial Narrow"/>
                <w:lang w:eastAsia="en-US"/>
              </w:rPr>
              <w:t>S.Giuseppe</w:t>
            </w:r>
            <w:proofErr w:type="spellEnd"/>
            <w:r w:rsidRPr="00AC3397">
              <w:rPr>
                <w:rFonts w:ascii="Arial Narrow" w:eastAsia="Calibri" w:hAnsi="Arial Narrow"/>
                <w:lang w:eastAsia="en-US"/>
              </w:rPr>
              <w:t xml:space="preserve"> di Porotto”</w:t>
            </w:r>
          </w:p>
          <w:p w:rsidR="001A1491" w:rsidRPr="0089156A" w:rsidRDefault="00AC3397" w:rsidP="00AC3397">
            <w:pPr>
              <w:pStyle w:val="Corpotesto"/>
              <w:spacing w:before="60"/>
              <w:ind w:right="11"/>
              <w:jc w:val="both"/>
              <w:rPr>
                <w:rFonts w:ascii="Arial Narrow" w:eastAsia="Calibri" w:hAnsi="Arial Narrow"/>
                <w:sz w:val="24"/>
                <w:lang w:eastAsia="en-US"/>
              </w:rPr>
            </w:pPr>
            <w:r w:rsidRPr="00AC3397">
              <w:rPr>
                <w:rFonts w:eastAsia="Calibri"/>
                <w:i/>
                <w:iCs/>
                <w:sz w:val="24"/>
                <w:lang w:val="en-US"/>
              </w:rPr>
              <w:t xml:space="preserve">CIG: </w:t>
            </w:r>
            <w:r w:rsidRPr="00AC3397">
              <w:rPr>
                <w:rFonts w:ascii="Calibri" w:eastAsia="Calibri" w:hAnsi="Calibri"/>
                <w:b w:val="0"/>
                <w:bCs w:val="0"/>
                <w:sz w:val="22"/>
                <w:szCs w:val="22"/>
              </w:rPr>
              <w:t>9578918532</w:t>
            </w:r>
            <w:r w:rsidRPr="00AC3397">
              <w:rPr>
                <w:rFonts w:eastAsia="Calibri"/>
                <w:i/>
                <w:iCs/>
                <w:sz w:val="24"/>
                <w:lang w:val="en-US"/>
              </w:rPr>
              <w:t xml:space="preserve">     </w:t>
            </w:r>
            <w:r w:rsidRPr="00AC3397">
              <w:rPr>
                <w:rFonts w:ascii="Arial Narrow" w:eastAsia="Calibri" w:hAnsi="Arial Narrow"/>
                <w:bCs w:val="0"/>
                <w:sz w:val="22"/>
                <w:szCs w:val="22"/>
                <w:lang w:val="en-US" w:eastAsia="en-US"/>
              </w:rPr>
              <w:t xml:space="preserve">CUP: </w:t>
            </w:r>
            <w:r w:rsidRPr="00AC3397">
              <w:rPr>
                <w:rFonts w:ascii="Calibri" w:eastAsia="Calibri" w:hAnsi="Calibri"/>
                <w:b w:val="0"/>
                <w:bCs w:val="0"/>
                <w:sz w:val="22"/>
                <w:szCs w:val="22"/>
                <w:lang w:val="en-US"/>
              </w:rPr>
              <w:t>B72J22000300002</w:t>
            </w:r>
          </w:p>
        </w:tc>
      </w:tr>
    </w:tbl>
    <w:p w:rsidR="003A60B1" w:rsidRPr="006F30E2" w:rsidRDefault="001A1491" w:rsidP="006F30E2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 w:rsidRPr="006F30E2"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6F30E2" w:rsidRDefault="003A60B1" w:rsidP="006F30E2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 w:rsidRPr="006F30E2"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6F30E2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6F30E2" w:rsidRDefault="003A60B1" w:rsidP="006F30E2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Pr="006F30E2" w:rsidRDefault="003A60B1" w:rsidP="006F30E2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6F30E2" w:rsidRDefault="003A60B1" w:rsidP="006F30E2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Pr="006F30E2" w:rsidRDefault="00CE12CF" w:rsidP="006F30E2">
      <w:pPr>
        <w:jc w:val="center"/>
        <w:rPr>
          <w:rFonts w:ascii="Arial" w:hAnsi="Arial"/>
          <w:b/>
          <w:sz w:val="18"/>
          <w:szCs w:val="18"/>
        </w:rPr>
      </w:pPr>
      <w:bookmarkStart w:id="0" w:name="_GoBack"/>
      <w:bookmarkEnd w:id="0"/>
    </w:p>
    <w:p w:rsidR="00FA66CA" w:rsidRPr="006F30E2" w:rsidRDefault="00FA66CA" w:rsidP="006F30E2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494"/>
      </w:tblGrid>
      <w:tr w:rsidR="00FA66CA" w:rsidRPr="006F30E2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6F30E2" w:rsidRDefault="005A5AB3" w:rsidP="006F30E2">
            <w:pPr>
              <w:spacing w:before="80"/>
              <w:rPr>
                <w:rFonts w:ascii="Arial Narrow" w:hAnsi="Arial Narrow"/>
                <w:b/>
              </w:rPr>
            </w:pPr>
            <w:r w:rsidRPr="006F30E2">
              <w:rPr>
                <w:rFonts w:ascii="Arial Narrow" w:hAnsi="Arial Narrow"/>
                <w:b/>
              </w:rPr>
              <w:t>OFFERTA TECNICA</w:t>
            </w:r>
          </w:p>
          <w:p w:rsidR="002C2A25" w:rsidRPr="006F30E2" w:rsidRDefault="005A5AB3" w:rsidP="006F30E2">
            <w:pPr>
              <w:spacing w:before="80"/>
              <w:rPr>
                <w:rFonts w:ascii="Arial Narrow" w:hAnsi="Arial Narrow"/>
                <w:b/>
              </w:rPr>
            </w:pPr>
            <w:r w:rsidRPr="006F30E2">
              <w:rPr>
                <w:rFonts w:ascii="Arial Narrow" w:hAnsi="Arial Narrow"/>
                <w:b/>
              </w:rPr>
              <w:t xml:space="preserve">Allegato al Sub-Criterio </w:t>
            </w:r>
            <w:r w:rsidR="003E302F">
              <w:rPr>
                <w:rFonts w:ascii="Arial Narrow" w:hAnsi="Arial Narrow"/>
                <w:b/>
              </w:rPr>
              <w:t>E</w:t>
            </w:r>
            <w:r w:rsidRPr="006F30E2">
              <w:rPr>
                <w:rFonts w:ascii="Arial Narrow" w:hAnsi="Arial Narrow"/>
                <w:b/>
              </w:rPr>
              <w:t xml:space="preserve"> (Punti </w:t>
            </w:r>
            <w:r w:rsidR="00D7045A">
              <w:rPr>
                <w:rFonts w:ascii="Arial Narrow" w:hAnsi="Arial Narrow"/>
                <w:b/>
              </w:rPr>
              <w:t>1</w:t>
            </w:r>
            <w:r w:rsidR="003E302F">
              <w:rPr>
                <w:rFonts w:ascii="Arial Narrow" w:hAnsi="Arial Narrow"/>
                <w:b/>
              </w:rPr>
              <w:t>2</w:t>
            </w:r>
            <w:r w:rsidRPr="006F30E2">
              <w:rPr>
                <w:rFonts w:ascii="Arial Narrow" w:hAnsi="Arial Narrow"/>
                <w:b/>
              </w:rPr>
              <w:t>)</w:t>
            </w:r>
          </w:p>
          <w:p w:rsidR="00FA66CA" w:rsidRPr="006F30E2" w:rsidRDefault="003E302F" w:rsidP="006F30E2">
            <w:pPr>
              <w:pStyle w:val="sche3"/>
              <w:spacing w:before="80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  <w:proofErr w:type="spellStart"/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u w:val="single"/>
              </w:rPr>
              <w:t>Modifiche</w:t>
            </w:r>
            <w:proofErr w:type="spellEnd"/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u w:val="single"/>
              </w:rPr>
              <w:t>richieste</w:t>
            </w:r>
            <w:proofErr w:type="spellEnd"/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u w:val="single"/>
              </w:rPr>
              <w:t>dall'AUSL</w:t>
            </w:r>
            <w:proofErr w:type="spellEnd"/>
            <w:r w:rsidRPr="00404427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u w:val="single"/>
              </w:rPr>
              <w:t xml:space="preserve"> </w:t>
            </w:r>
          </w:p>
        </w:tc>
      </w:tr>
    </w:tbl>
    <w:p w:rsidR="00703011" w:rsidRPr="000E3992" w:rsidRDefault="00703011" w:rsidP="006F30E2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0E3992" w:rsidRDefault="004B0E33" w:rsidP="006F30E2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0E3992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Pr="000E3992" w:rsidRDefault="002A14B0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con sede in …………………………..…………………….. (CAP. …………) (</w:t>
      </w:r>
      <w:proofErr w:type="spellStart"/>
      <w:r w:rsidRPr="000E3992">
        <w:rPr>
          <w:rFonts w:ascii="Arial Narrow" w:hAnsi="Arial Narrow"/>
          <w:kern w:val="0"/>
          <w:sz w:val="22"/>
          <w:szCs w:val="22"/>
          <w:lang w:eastAsia="it-IT"/>
        </w:rPr>
        <w:t>Prov</w:t>
      </w:r>
      <w:proofErr w:type="spellEnd"/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. ...........) </w:t>
      </w:r>
    </w:p>
    <w:p w:rsidR="004B0E33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via/piazza …………………………………………………………………………………………</w:t>
      </w:r>
    </w:p>
    <w:p w:rsidR="009F5F7F" w:rsidRPr="000E3992" w:rsidRDefault="005D70D0" w:rsidP="006F30E2">
      <w:pPr>
        <w:spacing w:before="80"/>
        <w:jc w:val="center"/>
        <w:rPr>
          <w:rFonts w:ascii="Arial Narrow" w:hAnsi="Arial Narrow"/>
          <w:b/>
        </w:rPr>
      </w:pPr>
      <w:r w:rsidRPr="000E3992">
        <w:rPr>
          <w:rFonts w:ascii="Arial Narrow" w:hAnsi="Arial Narrow"/>
          <w:b/>
        </w:rPr>
        <w:t>DICHIARA</w:t>
      </w:r>
    </w:p>
    <w:p w:rsidR="009F5F7F" w:rsidRPr="000E3992" w:rsidRDefault="005D70D0" w:rsidP="006F30E2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0E3992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0E3992" w:rsidRDefault="00776138" w:rsidP="006F30E2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0E3992" w:rsidRDefault="00776138" w:rsidP="006F30E2">
      <w:pPr>
        <w:rPr>
          <w:rFonts w:ascii="Arial" w:hAnsi="Arial"/>
          <w:sz w:val="20"/>
          <w:szCs w:val="20"/>
        </w:rPr>
      </w:pPr>
    </w:p>
    <w:p w:rsidR="00E31669" w:rsidRPr="000E3992" w:rsidRDefault="005D70D0" w:rsidP="006F30E2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0E3992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 w:rsidRPr="000E3992">
        <w:rPr>
          <w:rFonts w:ascii="Arial Narrow" w:hAnsi="Arial Narrow" w:cs="Arial"/>
          <w:sz w:val="22"/>
          <w:szCs w:val="22"/>
          <w:lang w:val="it-IT"/>
        </w:rPr>
        <w:t xml:space="preserve"> realizzare le opere aggiuntive descritte nella 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>SCHEDA TECNICA</w:t>
      </w:r>
      <w:r w:rsidR="00293096"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0E3992">
        <w:rPr>
          <w:rFonts w:ascii="Arial Narrow" w:hAnsi="Arial Narrow" w:cs="Arial"/>
          <w:b/>
          <w:sz w:val="22"/>
          <w:szCs w:val="22"/>
          <w:lang w:val="it-IT"/>
        </w:rPr>
        <w:t>MIGLIORIE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 </w:t>
      </w:r>
      <w:r w:rsidRPr="000E3992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0E3992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0E3992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0E3992" w:rsidRDefault="00DE2BD0" w:rsidP="006F30E2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0E3992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SCHEDA TECNICA</w:t>
      </w:r>
      <w:r w:rsidR="00293096"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0E3992">
        <w:rPr>
          <w:rFonts w:ascii="Arial Narrow" w:hAnsi="Arial Narrow" w:cs="Arial"/>
          <w:b/>
          <w:sz w:val="22"/>
          <w:szCs w:val="22"/>
          <w:lang w:val="it-IT"/>
        </w:rPr>
        <w:t>MIGLIORIE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.</w:t>
      </w:r>
    </w:p>
    <w:p w:rsidR="00F271C0" w:rsidRPr="000E3992" w:rsidRDefault="00F271C0" w:rsidP="006F30E2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0E3992" w:rsidRDefault="00E31669" w:rsidP="006F30E2">
      <w:pPr>
        <w:jc w:val="both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>_________________________</w:t>
      </w:r>
    </w:p>
    <w:p w:rsidR="00E31669" w:rsidRPr="000E3992" w:rsidRDefault="00E31669" w:rsidP="006F30E2">
      <w:pPr>
        <w:jc w:val="both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0E3992" w:rsidRDefault="00E31669" w:rsidP="006F30E2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0E3992" w:rsidRDefault="00E31669" w:rsidP="006F30E2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>IL DICHIARANTE</w:t>
      </w:r>
    </w:p>
    <w:p w:rsidR="00E31669" w:rsidRPr="000E3992" w:rsidRDefault="00DC35E3" w:rsidP="006F30E2">
      <w:pPr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="001A1491" w:rsidRPr="000E3992">
        <w:rPr>
          <w:rFonts w:ascii="Arial Narrow" w:hAnsi="Arial Narrow"/>
          <w:sz w:val="22"/>
          <w:szCs w:val="22"/>
        </w:rPr>
        <w:t xml:space="preserve">       </w:t>
      </w:r>
      <w:r w:rsidRPr="000E3992">
        <w:rPr>
          <w:rFonts w:ascii="Arial Narrow" w:hAnsi="Arial Narrow"/>
          <w:sz w:val="22"/>
          <w:szCs w:val="22"/>
        </w:rPr>
        <w:t>_______________________</w:t>
      </w:r>
      <w:r w:rsidR="00C4069E" w:rsidRPr="000E3992">
        <w:rPr>
          <w:rFonts w:ascii="Arial Narrow" w:hAnsi="Arial Narrow"/>
          <w:sz w:val="22"/>
          <w:szCs w:val="22"/>
        </w:rPr>
        <w:tab/>
      </w:r>
    </w:p>
    <w:p w:rsidR="00481E93" w:rsidRPr="000E3992" w:rsidRDefault="00481E93" w:rsidP="006F30E2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6F30E2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0E3992">
        <w:rPr>
          <w:rFonts w:ascii="Arial Narrow" w:hAnsi="Arial Narrow"/>
          <w:sz w:val="22"/>
          <w:szCs w:val="22"/>
          <w:lang w:val="it-IT"/>
        </w:rPr>
        <w:t>La dichiarazione deve essere corredata da fotocopia, non autenticata, di documento di identità del sottoscrittore</w:t>
      </w:r>
      <w:r w:rsidRPr="00E31669">
        <w:rPr>
          <w:rFonts w:ascii="Arial Narrow" w:hAnsi="Arial Narrow"/>
          <w:sz w:val="22"/>
          <w:szCs w:val="22"/>
          <w:lang w:val="it-IT"/>
        </w:rPr>
        <w:t xml:space="preserve"> </w:t>
      </w:r>
    </w:p>
    <w:p w:rsidR="00DE2BD0" w:rsidRDefault="00DE2BD0" w:rsidP="006F30E2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9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861" w:rsidRDefault="00C91861">
      <w:r>
        <w:separator/>
      </w:r>
    </w:p>
  </w:endnote>
  <w:endnote w:type="continuationSeparator" w:id="0">
    <w:p w:rsidR="00C91861" w:rsidRDefault="00C91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054575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054575" w:rsidRPr="00243573">
      <w:rPr>
        <w:rFonts w:ascii="Arial Narrow" w:hAnsi="Arial Narrow"/>
        <w:i/>
        <w:sz w:val="20"/>
        <w:szCs w:val="20"/>
      </w:rPr>
      <w:fldChar w:fldCharType="separate"/>
    </w:r>
    <w:r w:rsidR="003E302F">
      <w:rPr>
        <w:rFonts w:ascii="Arial Narrow" w:hAnsi="Arial Narrow"/>
        <w:i/>
        <w:noProof/>
        <w:sz w:val="20"/>
        <w:szCs w:val="20"/>
      </w:rPr>
      <w:t>1</w:t>
    </w:r>
    <w:r w:rsidR="00054575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861" w:rsidRDefault="00C91861">
      <w:r>
        <w:separator/>
      </w:r>
    </w:p>
  </w:footnote>
  <w:footnote w:type="continuationSeparator" w:id="0">
    <w:p w:rsidR="00C91861" w:rsidRDefault="00C918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383"/>
    <w:rsid w:val="00001A52"/>
    <w:rsid w:val="0000612B"/>
    <w:rsid w:val="0001217A"/>
    <w:rsid w:val="0001470E"/>
    <w:rsid w:val="000151A6"/>
    <w:rsid w:val="00015FC6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54575"/>
    <w:rsid w:val="00057E88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5EA4"/>
    <w:rsid w:val="00097BD5"/>
    <w:rsid w:val="000A02E6"/>
    <w:rsid w:val="000B115A"/>
    <w:rsid w:val="000B16FC"/>
    <w:rsid w:val="000B77A6"/>
    <w:rsid w:val="000C1F1E"/>
    <w:rsid w:val="000C21FC"/>
    <w:rsid w:val="000C7B73"/>
    <w:rsid w:val="000E3992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272BD"/>
    <w:rsid w:val="00131383"/>
    <w:rsid w:val="00131DC6"/>
    <w:rsid w:val="001326A7"/>
    <w:rsid w:val="00134FC3"/>
    <w:rsid w:val="0013535F"/>
    <w:rsid w:val="00142D33"/>
    <w:rsid w:val="00152746"/>
    <w:rsid w:val="0015326B"/>
    <w:rsid w:val="00154DE0"/>
    <w:rsid w:val="00164E81"/>
    <w:rsid w:val="00170EE4"/>
    <w:rsid w:val="00172BE9"/>
    <w:rsid w:val="0017766C"/>
    <w:rsid w:val="001833BC"/>
    <w:rsid w:val="001928A4"/>
    <w:rsid w:val="001929F8"/>
    <w:rsid w:val="00195FE9"/>
    <w:rsid w:val="001A1491"/>
    <w:rsid w:val="001A52EA"/>
    <w:rsid w:val="001A762B"/>
    <w:rsid w:val="001B593F"/>
    <w:rsid w:val="001C0EBC"/>
    <w:rsid w:val="001C571E"/>
    <w:rsid w:val="001D47AE"/>
    <w:rsid w:val="001D49E9"/>
    <w:rsid w:val="001D653D"/>
    <w:rsid w:val="001E138F"/>
    <w:rsid w:val="001F02AE"/>
    <w:rsid w:val="001F0E1E"/>
    <w:rsid w:val="001F0EE9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5DC9"/>
    <w:rsid w:val="00226315"/>
    <w:rsid w:val="00231F03"/>
    <w:rsid w:val="002330BD"/>
    <w:rsid w:val="00234263"/>
    <w:rsid w:val="00236351"/>
    <w:rsid w:val="00237DD1"/>
    <w:rsid w:val="00241F14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A15"/>
    <w:rsid w:val="0027497F"/>
    <w:rsid w:val="00276415"/>
    <w:rsid w:val="002827FE"/>
    <w:rsid w:val="00285284"/>
    <w:rsid w:val="00290180"/>
    <w:rsid w:val="0029031F"/>
    <w:rsid w:val="00292BAE"/>
    <w:rsid w:val="00293096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302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C18"/>
    <w:rsid w:val="00463E35"/>
    <w:rsid w:val="00475926"/>
    <w:rsid w:val="00481E93"/>
    <w:rsid w:val="004835A1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FF1"/>
    <w:rsid w:val="004B4335"/>
    <w:rsid w:val="004B57B0"/>
    <w:rsid w:val="004C2027"/>
    <w:rsid w:val="004D1312"/>
    <w:rsid w:val="004E062E"/>
    <w:rsid w:val="004E0632"/>
    <w:rsid w:val="004E092E"/>
    <w:rsid w:val="004E1F88"/>
    <w:rsid w:val="004E25C3"/>
    <w:rsid w:val="004E414A"/>
    <w:rsid w:val="004E495C"/>
    <w:rsid w:val="004F1133"/>
    <w:rsid w:val="004F397C"/>
    <w:rsid w:val="004F5039"/>
    <w:rsid w:val="004F52C6"/>
    <w:rsid w:val="004F55D7"/>
    <w:rsid w:val="004F661E"/>
    <w:rsid w:val="0050604C"/>
    <w:rsid w:val="00510F34"/>
    <w:rsid w:val="00511675"/>
    <w:rsid w:val="00517DBE"/>
    <w:rsid w:val="005232ED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1FC"/>
    <w:rsid w:val="00597413"/>
    <w:rsid w:val="005A3D7B"/>
    <w:rsid w:val="005A5A56"/>
    <w:rsid w:val="005A5AB3"/>
    <w:rsid w:val="005B7EF3"/>
    <w:rsid w:val="005C5CE8"/>
    <w:rsid w:val="005C708A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5E7DEB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4739"/>
    <w:rsid w:val="006A66D8"/>
    <w:rsid w:val="006B1A1E"/>
    <w:rsid w:val="006B43EF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30E2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22245"/>
    <w:rsid w:val="00723FEF"/>
    <w:rsid w:val="00725D61"/>
    <w:rsid w:val="00727563"/>
    <w:rsid w:val="00730D7E"/>
    <w:rsid w:val="00732FA6"/>
    <w:rsid w:val="007350B1"/>
    <w:rsid w:val="00735B4C"/>
    <w:rsid w:val="007429BD"/>
    <w:rsid w:val="00744008"/>
    <w:rsid w:val="00744959"/>
    <w:rsid w:val="007500E3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749E"/>
    <w:rsid w:val="007E1540"/>
    <w:rsid w:val="007E1BE5"/>
    <w:rsid w:val="007E2C9D"/>
    <w:rsid w:val="007F0410"/>
    <w:rsid w:val="007F14FC"/>
    <w:rsid w:val="007F2437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368A7"/>
    <w:rsid w:val="008423E7"/>
    <w:rsid w:val="00843ED2"/>
    <w:rsid w:val="00844D53"/>
    <w:rsid w:val="008454DF"/>
    <w:rsid w:val="008506B8"/>
    <w:rsid w:val="0085173C"/>
    <w:rsid w:val="0085580E"/>
    <w:rsid w:val="0085688B"/>
    <w:rsid w:val="00856F80"/>
    <w:rsid w:val="00862E5B"/>
    <w:rsid w:val="008647AB"/>
    <w:rsid w:val="0087014B"/>
    <w:rsid w:val="0087199B"/>
    <w:rsid w:val="008810FB"/>
    <w:rsid w:val="008853B6"/>
    <w:rsid w:val="0089156A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44C8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47B1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C6E71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3208"/>
    <w:rsid w:val="00A56943"/>
    <w:rsid w:val="00A60BA6"/>
    <w:rsid w:val="00A61E0F"/>
    <w:rsid w:val="00A6250E"/>
    <w:rsid w:val="00A64578"/>
    <w:rsid w:val="00A65CF8"/>
    <w:rsid w:val="00A7083A"/>
    <w:rsid w:val="00A761F2"/>
    <w:rsid w:val="00A91972"/>
    <w:rsid w:val="00A91ADF"/>
    <w:rsid w:val="00A96DCA"/>
    <w:rsid w:val="00A971F2"/>
    <w:rsid w:val="00AA75D4"/>
    <w:rsid w:val="00AB2E75"/>
    <w:rsid w:val="00AB7C59"/>
    <w:rsid w:val="00AC17E7"/>
    <w:rsid w:val="00AC3397"/>
    <w:rsid w:val="00AC732B"/>
    <w:rsid w:val="00AE6634"/>
    <w:rsid w:val="00AF434E"/>
    <w:rsid w:val="00B00F31"/>
    <w:rsid w:val="00B057DA"/>
    <w:rsid w:val="00B06CAC"/>
    <w:rsid w:val="00B12562"/>
    <w:rsid w:val="00B1655F"/>
    <w:rsid w:val="00B1688F"/>
    <w:rsid w:val="00B245E0"/>
    <w:rsid w:val="00B24675"/>
    <w:rsid w:val="00B25D6D"/>
    <w:rsid w:val="00B26AA2"/>
    <w:rsid w:val="00B27AF0"/>
    <w:rsid w:val="00B30D6E"/>
    <w:rsid w:val="00B4039D"/>
    <w:rsid w:val="00B46513"/>
    <w:rsid w:val="00B52F14"/>
    <w:rsid w:val="00B551F3"/>
    <w:rsid w:val="00B558E3"/>
    <w:rsid w:val="00B625B6"/>
    <w:rsid w:val="00B62CCA"/>
    <w:rsid w:val="00B67E4B"/>
    <w:rsid w:val="00B70777"/>
    <w:rsid w:val="00B71A21"/>
    <w:rsid w:val="00B74F77"/>
    <w:rsid w:val="00B8098D"/>
    <w:rsid w:val="00B825BA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86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306D1"/>
    <w:rsid w:val="00D3495E"/>
    <w:rsid w:val="00D353EF"/>
    <w:rsid w:val="00D35CA9"/>
    <w:rsid w:val="00D41195"/>
    <w:rsid w:val="00D463AC"/>
    <w:rsid w:val="00D55484"/>
    <w:rsid w:val="00D611C3"/>
    <w:rsid w:val="00D7045A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83C75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31492"/>
    <w:rsid w:val="00E31669"/>
    <w:rsid w:val="00E362C4"/>
    <w:rsid w:val="00E40B75"/>
    <w:rsid w:val="00E429E1"/>
    <w:rsid w:val="00E5339A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1225"/>
    <w:rsid w:val="00EA3431"/>
    <w:rsid w:val="00EB2F7F"/>
    <w:rsid w:val="00EB4359"/>
    <w:rsid w:val="00EC361A"/>
    <w:rsid w:val="00EE5385"/>
    <w:rsid w:val="00EE6F3C"/>
    <w:rsid w:val="00EE7D98"/>
    <w:rsid w:val="00EF2415"/>
    <w:rsid w:val="00EF495E"/>
    <w:rsid w:val="00EF6D1B"/>
    <w:rsid w:val="00EF7821"/>
    <w:rsid w:val="00F06D30"/>
    <w:rsid w:val="00F11D5E"/>
    <w:rsid w:val="00F1487A"/>
    <w:rsid w:val="00F15048"/>
    <w:rsid w:val="00F20904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6D7F"/>
    <w:rsid w:val="00F67859"/>
    <w:rsid w:val="00F708F1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E1898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1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1">
    <w:name w:val="Corpo testo Carattere1"/>
    <w:link w:val="Corpotesto"/>
    <w:uiPriority w:val="1"/>
    <w:rsid w:val="001A1491"/>
    <w:rPr>
      <w:b/>
      <w:bCs/>
      <w:sz w:val="28"/>
      <w:szCs w:val="24"/>
    </w:rPr>
  </w:style>
  <w:style w:type="character" w:customStyle="1" w:styleId="CorpotestoCarattere">
    <w:name w:val="Corpo testo Carattere"/>
    <w:link w:val="a"/>
    <w:uiPriority w:val="1"/>
    <w:rsid w:val="00475926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475926"/>
    <w:rPr>
      <w:rFonts w:ascii="Arial" w:hAnsi="Arial"/>
    </w:rPr>
  </w:style>
  <w:style w:type="paragraph" w:customStyle="1" w:styleId="a">
    <w:basedOn w:val="Normale"/>
    <w:next w:val="Corpotesto"/>
    <w:link w:val="CorpotestoCarattere"/>
    <w:uiPriority w:val="1"/>
    <w:qFormat/>
    <w:rsid w:val="006F30E2"/>
    <w:rPr>
      <w:b/>
      <w:bCs/>
      <w:sz w:val="28"/>
    </w:rPr>
  </w:style>
  <w:style w:type="paragraph" w:customStyle="1" w:styleId="a0">
    <w:basedOn w:val="Normale"/>
    <w:next w:val="Corpotesto"/>
    <w:uiPriority w:val="1"/>
    <w:qFormat/>
    <w:rsid w:val="0089156A"/>
    <w:rPr>
      <w:b/>
      <w:bCs/>
      <w:sz w:val="28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1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1">
    <w:name w:val="Corpo testo Carattere1"/>
    <w:link w:val="Corpotesto"/>
    <w:uiPriority w:val="1"/>
    <w:rsid w:val="001A1491"/>
    <w:rPr>
      <w:b/>
      <w:bCs/>
      <w:sz w:val="28"/>
      <w:szCs w:val="24"/>
    </w:rPr>
  </w:style>
  <w:style w:type="character" w:customStyle="1" w:styleId="CorpotestoCarattere">
    <w:name w:val="Corpo testo Carattere"/>
    <w:link w:val="a"/>
    <w:uiPriority w:val="1"/>
    <w:rsid w:val="00475926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475926"/>
    <w:rPr>
      <w:rFonts w:ascii="Arial" w:hAnsi="Arial"/>
    </w:rPr>
  </w:style>
  <w:style w:type="paragraph" w:customStyle="1" w:styleId="a">
    <w:basedOn w:val="Normale"/>
    <w:next w:val="Corpotesto"/>
    <w:link w:val="CorpotestoCarattere"/>
    <w:uiPriority w:val="1"/>
    <w:qFormat/>
    <w:rsid w:val="006F30E2"/>
    <w:rPr>
      <w:b/>
      <w:bCs/>
      <w:sz w:val="28"/>
    </w:rPr>
  </w:style>
  <w:style w:type="paragraph" w:customStyle="1" w:styleId="a0">
    <w:basedOn w:val="Normale"/>
    <w:next w:val="Corpotesto"/>
    <w:uiPriority w:val="1"/>
    <w:qFormat/>
    <w:rsid w:val="0089156A"/>
    <w:rPr>
      <w:b/>
      <w:bCs/>
      <w:sz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0D80D4-7B1D-4826-BCE6-A6F27D7D8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0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Beatrice Malucelli</cp:lastModifiedBy>
  <cp:revision>3</cp:revision>
  <cp:lastPrinted>2017-06-23T15:28:00Z</cp:lastPrinted>
  <dcterms:created xsi:type="dcterms:W3CDTF">2022-12-30T12:26:00Z</dcterms:created>
  <dcterms:modified xsi:type="dcterms:W3CDTF">2022-12-30T12:27:00Z</dcterms:modified>
</cp:coreProperties>
</file>