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1701" w:type="dxa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1"/>
      </w:tblGrid>
      <w:tr w:rsidR="001A1491" w:rsidRPr="001B1BFF" w:rsidTr="0027325B">
        <w:trPr>
          <w:trHeight w:hRule="exact" w:val="340"/>
        </w:trPr>
        <w:tc>
          <w:tcPr>
            <w:tcW w:w="1701" w:type="dxa"/>
            <w:shd w:val="clear" w:color="auto" w:fill="FFF2CC"/>
            <w:vAlign w:val="center"/>
          </w:tcPr>
          <w:p w:rsidR="001A1491" w:rsidRPr="001B1BFF" w:rsidRDefault="001A1491" w:rsidP="00A740E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27325B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1</w:t>
            </w:r>
            <w:r w:rsidR="00A740E5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3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F744DC" w:rsidRPr="002D2D56" w:rsidRDefault="00F744DC" w:rsidP="00F744DC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A5D15">
              <w:rPr>
                <w:rFonts w:ascii="Arial Narrow" w:eastAsia="Calibri" w:hAnsi="Arial Narrow"/>
                <w:lang w:eastAsia="en-US"/>
              </w:rPr>
              <w:t>Procedura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A5D15">
              <w:rPr>
                <w:rFonts w:ascii="Arial Narrow" w:eastAsia="Calibri" w:hAnsi="Arial Narrow"/>
                <w:lang w:eastAsia="en-US"/>
              </w:rPr>
              <w:t>per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l’affidamento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lavori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b/>
                <w:lang w:eastAsia="en-US"/>
              </w:rPr>
              <w:t>“</w:t>
            </w:r>
            <w:r w:rsidRPr="006A5D15">
              <w:rPr>
                <w:rFonts w:ascii="Arial Narrow" w:eastAsia="Calibri" w:hAnsi="Arial Narrow"/>
                <w:lang w:eastAsia="en-US"/>
              </w:rPr>
              <w:t>Ripristino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con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miglioramento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sismico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Chiesa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parrocchiale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Natività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Maria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Vergine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Oratorio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Domenico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in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proofErr w:type="spellStart"/>
            <w:r w:rsidRPr="006A5D15">
              <w:rPr>
                <w:rFonts w:ascii="Arial Narrow" w:eastAsia="Calibri" w:hAnsi="Arial Narrow"/>
                <w:lang w:eastAsia="en-US"/>
              </w:rPr>
              <w:t>Gramsci-via</w:t>
            </w:r>
            <w:proofErr w:type="spellEnd"/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Francesco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Stellata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Bondeno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(FE)”</w:t>
            </w:r>
          </w:p>
          <w:p w:rsidR="001A1491" w:rsidRPr="004846EA" w:rsidRDefault="004846EA" w:rsidP="004846EA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4846EA">
              <w:rPr>
                <w:rFonts w:ascii="Arial Narrow" w:hAnsi="Arial Narrow"/>
                <w:sz w:val="24"/>
              </w:rPr>
              <w:t xml:space="preserve">CIG: </w:t>
            </w:r>
            <w:r w:rsidRPr="004846EA">
              <w:rPr>
                <w:rFonts w:ascii="Arial Narrow" w:hAnsi="Arial Narrow"/>
                <w:bCs w:val="0"/>
                <w:sz w:val="24"/>
              </w:rPr>
              <w:t xml:space="preserve">79815821D5 </w:t>
            </w:r>
            <w:r w:rsidRPr="004846EA">
              <w:rPr>
                <w:rFonts w:ascii="Arial Narrow" w:hAnsi="Arial Narrow"/>
                <w:sz w:val="24"/>
              </w:rPr>
              <w:t xml:space="preserve">- CUP: </w:t>
            </w:r>
            <w:r w:rsidRPr="004846EA">
              <w:rPr>
                <w:rFonts w:ascii="Arial Narrow" w:hAnsi="Arial Narrow"/>
                <w:bCs w:val="0"/>
                <w:sz w:val="24"/>
              </w:rPr>
              <w:t>B24F12000040002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6C6A2C">
              <w:rPr>
                <w:rFonts w:ascii="Arial Narrow" w:hAnsi="Arial Narrow"/>
                <w:b/>
              </w:rPr>
              <w:t>F</w:t>
            </w:r>
            <w:r w:rsidR="0022196C">
              <w:rPr>
                <w:rFonts w:ascii="Arial Narrow" w:hAnsi="Arial Narrow"/>
                <w:b/>
              </w:rPr>
              <w:t>2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22196C">
              <w:rPr>
                <w:rFonts w:ascii="Arial Narrow" w:hAnsi="Arial Narrow"/>
                <w:b/>
              </w:rPr>
              <w:t>4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AE2475" w:rsidRPr="002F0092" w:rsidRDefault="0022196C" w:rsidP="00AE2475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Illuminazione interna</w:t>
            </w:r>
          </w:p>
          <w:p w:rsidR="004B0E33" w:rsidRPr="002F0092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SCHEDA </w:t>
      </w:r>
      <w:r w:rsidR="005D2EF1">
        <w:rPr>
          <w:rFonts w:ascii="Arial Narrow" w:hAnsi="Arial Narrow" w:cs="Arial"/>
          <w:b/>
          <w:sz w:val="22"/>
          <w:szCs w:val="22"/>
          <w:lang w:val="it-IT"/>
        </w:rPr>
        <w:t>10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</w:t>
      </w:r>
      <w:r w:rsidR="00886BCD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5D2EF1">
        <w:rPr>
          <w:rFonts w:ascii="Arial Narrow" w:hAnsi="Arial Narrow" w:cs="Arial"/>
          <w:b/>
          <w:sz w:val="22"/>
          <w:szCs w:val="22"/>
          <w:lang w:val="it-IT"/>
        </w:rPr>
        <w:t>10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>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41" w:rsidRDefault="007D6141">
      <w:r>
        <w:separator/>
      </w:r>
    </w:p>
  </w:endnote>
  <w:endnote w:type="continuationSeparator" w:id="0">
    <w:p w:rsidR="007D6141" w:rsidRDefault="007D6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8C3980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8C3980" w:rsidRPr="00243573">
      <w:rPr>
        <w:rFonts w:ascii="Arial Narrow" w:hAnsi="Arial Narrow"/>
        <w:i/>
        <w:sz w:val="20"/>
        <w:szCs w:val="20"/>
      </w:rPr>
      <w:fldChar w:fldCharType="separate"/>
    </w:r>
    <w:r w:rsidR="00F744DC">
      <w:rPr>
        <w:rFonts w:ascii="Arial Narrow" w:hAnsi="Arial Narrow"/>
        <w:i/>
        <w:noProof/>
        <w:sz w:val="20"/>
        <w:szCs w:val="20"/>
      </w:rPr>
      <w:t>1</w:t>
    </w:r>
    <w:r w:rsidR="008C3980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41" w:rsidRDefault="007D6141">
      <w:r>
        <w:separator/>
      </w:r>
    </w:p>
  </w:footnote>
  <w:footnote w:type="continuationSeparator" w:id="0">
    <w:p w:rsidR="007D6141" w:rsidRDefault="007D6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06C9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196C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25B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46EA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4148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32CA"/>
    <w:rsid w:val="005C5CE8"/>
    <w:rsid w:val="005C708A"/>
    <w:rsid w:val="005D2EF1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2825"/>
    <w:rsid w:val="006A4739"/>
    <w:rsid w:val="006A66D8"/>
    <w:rsid w:val="006B1A1E"/>
    <w:rsid w:val="006B43EF"/>
    <w:rsid w:val="006C2B71"/>
    <w:rsid w:val="006C43F1"/>
    <w:rsid w:val="006C5F21"/>
    <w:rsid w:val="006C6A2C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455C6"/>
    <w:rsid w:val="007500E3"/>
    <w:rsid w:val="00753E95"/>
    <w:rsid w:val="00754171"/>
    <w:rsid w:val="007543D8"/>
    <w:rsid w:val="00756758"/>
    <w:rsid w:val="00757CAD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50BF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06D2"/>
    <w:rsid w:val="0087199B"/>
    <w:rsid w:val="008810FB"/>
    <w:rsid w:val="008853B6"/>
    <w:rsid w:val="00886BCD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C3980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25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4B55"/>
    <w:rsid w:val="009E7C00"/>
    <w:rsid w:val="009F1C13"/>
    <w:rsid w:val="009F273B"/>
    <w:rsid w:val="009F2DCA"/>
    <w:rsid w:val="009F5D98"/>
    <w:rsid w:val="009F5F7F"/>
    <w:rsid w:val="009F7EBD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40E5"/>
    <w:rsid w:val="00A761F2"/>
    <w:rsid w:val="00A7683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B6"/>
    <w:rsid w:val="00B67E4B"/>
    <w:rsid w:val="00B70777"/>
    <w:rsid w:val="00B71A21"/>
    <w:rsid w:val="00B72D7F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16C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4D13"/>
    <w:rsid w:val="00F56D7F"/>
    <w:rsid w:val="00F65FDE"/>
    <w:rsid w:val="00F67859"/>
    <w:rsid w:val="00F708F1"/>
    <w:rsid w:val="00F714B4"/>
    <w:rsid w:val="00F74077"/>
    <w:rsid w:val="00F744DC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D777F"/>
    <w:rsid w:val="00FE2329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link w:val="CorpotestoCarattere"/>
    <w:uiPriority w:val="1"/>
    <w:qFormat/>
    <w:rsid w:val="005A6380"/>
    <w:rPr>
      <w:rFonts w:ascii="Arial" w:hAnsi="Arial"/>
    </w:rPr>
  </w:style>
  <w:style w:type="character" w:customStyle="1" w:styleId="CorpotestoCarattere">
    <w:name w:val="Corpo testo Carattere"/>
    <w:link w:val="Corpotesto1"/>
    <w:uiPriority w:val="1"/>
    <w:rsid w:val="004846EA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3234F-D8CB-4FE9-9B90-C12CF7A13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6</cp:revision>
  <cp:lastPrinted>2017-06-23T15:28:00Z</cp:lastPrinted>
  <dcterms:created xsi:type="dcterms:W3CDTF">2019-07-24T14:59:00Z</dcterms:created>
  <dcterms:modified xsi:type="dcterms:W3CDTF">2019-07-31T07:25:00Z</dcterms:modified>
</cp:coreProperties>
</file>