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491" w:rsidRPr="001B1BFF" w:rsidRDefault="001A1491" w:rsidP="001A1491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1701" w:type="dxa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01"/>
      </w:tblGrid>
      <w:tr w:rsidR="001A1491" w:rsidRPr="001B1BFF" w:rsidTr="0027325B">
        <w:trPr>
          <w:trHeight w:hRule="exact" w:val="340"/>
        </w:trPr>
        <w:tc>
          <w:tcPr>
            <w:tcW w:w="1701" w:type="dxa"/>
            <w:shd w:val="clear" w:color="auto" w:fill="FFF2CC"/>
            <w:vAlign w:val="center"/>
          </w:tcPr>
          <w:p w:rsidR="001A1491" w:rsidRPr="001B1BFF" w:rsidRDefault="001A1491" w:rsidP="006644D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1B1BFF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27325B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1</w:t>
            </w:r>
            <w:r w:rsidR="006644D2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5</w:t>
            </w:r>
          </w:p>
        </w:tc>
      </w:tr>
    </w:tbl>
    <w:p w:rsidR="001A1491" w:rsidRDefault="001A1491" w:rsidP="001A1491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Default="001A1491" w:rsidP="001A1491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94"/>
      </w:tblGrid>
      <w:tr w:rsidR="001A1491" w:rsidRPr="00AC4811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EF2F63" w:rsidRPr="002D2D56" w:rsidRDefault="00EF2F63" w:rsidP="00EF2F63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lang w:eastAsia="en-US"/>
              </w:rPr>
            </w:pPr>
            <w:r w:rsidRPr="006A5D15">
              <w:rPr>
                <w:rFonts w:ascii="Arial Narrow" w:eastAsia="Calibri" w:hAnsi="Arial Narrow"/>
                <w:lang w:eastAsia="en-US"/>
              </w:rPr>
              <w:t>Procedura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>
              <w:rPr>
                <w:rFonts w:ascii="Arial Narrow" w:eastAsia="Calibri" w:hAnsi="Arial Narrow"/>
                <w:b/>
                <w:lang w:eastAsia="en-US"/>
              </w:rPr>
              <w:t xml:space="preserve">NEGOZIATA </w:t>
            </w:r>
            <w:r w:rsidRPr="006A5D15">
              <w:rPr>
                <w:rFonts w:ascii="Arial Narrow" w:eastAsia="Calibri" w:hAnsi="Arial Narrow"/>
                <w:lang w:eastAsia="en-US"/>
              </w:rPr>
              <w:t>per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l’affidamento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dei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lavori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b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b/>
                <w:lang w:eastAsia="en-US"/>
              </w:rPr>
              <w:t>“</w:t>
            </w:r>
            <w:r w:rsidRPr="006A5D15">
              <w:rPr>
                <w:rFonts w:ascii="Arial Narrow" w:eastAsia="Calibri" w:hAnsi="Arial Narrow"/>
                <w:lang w:eastAsia="en-US"/>
              </w:rPr>
              <w:t>Ripristino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con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miglioramento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sismico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della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Chiesa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parrocchiale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della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Natività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Maria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Vergine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e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Oratorio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san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Domenico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in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via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proofErr w:type="spellStart"/>
            <w:r w:rsidRPr="006A5D15">
              <w:rPr>
                <w:rFonts w:ascii="Arial Narrow" w:eastAsia="Calibri" w:hAnsi="Arial Narrow"/>
                <w:lang w:eastAsia="en-US"/>
              </w:rPr>
              <w:t>Gramsci-via</w:t>
            </w:r>
            <w:proofErr w:type="spellEnd"/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San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Francesco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Stellata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Bondeno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(FE)”</w:t>
            </w:r>
          </w:p>
          <w:p w:rsidR="001A1491" w:rsidRPr="004846EA" w:rsidRDefault="004846EA" w:rsidP="004846EA">
            <w:pPr>
              <w:pStyle w:val="Corpodeltesto"/>
              <w:spacing w:before="60"/>
              <w:ind w:right="11"/>
              <w:jc w:val="both"/>
              <w:rPr>
                <w:rFonts w:ascii="Arial Narrow" w:eastAsia="Calibri" w:hAnsi="Arial Narrow"/>
                <w:sz w:val="24"/>
                <w:lang w:eastAsia="en-US"/>
              </w:rPr>
            </w:pPr>
            <w:r w:rsidRPr="004846EA">
              <w:rPr>
                <w:rFonts w:ascii="Arial Narrow" w:hAnsi="Arial Narrow"/>
                <w:sz w:val="24"/>
              </w:rPr>
              <w:t xml:space="preserve">CIG: </w:t>
            </w:r>
            <w:r w:rsidRPr="004846EA">
              <w:rPr>
                <w:rFonts w:ascii="Arial Narrow" w:hAnsi="Arial Narrow"/>
                <w:bCs w:val="0"/>
                <w:sz w:val="24"/>
              </w:rPr>
              <w:t xml:space="preserve">79815821D5 </w:t>
            </w:r>
            <w:r w:rsidRPr="004846EA">
              <w:rPr>
                <w:rFonts w:ascii="Arial Narrow" w:hAnsi="Arial Narrow"/>
                <w:sz w:val="24"/>
              </w:rPr>
              <w:t xml:space="preserve">- CUP: </w:t>
            </w:r>
            <w:r w:rsidRPr="004846EA">
              <w:rPr>
                <w:rFonts w:ascii="Arial Narrow" w:hAnsi="Arial Narrow"/>
                <w:bCs w:val="0"/>
                <w:sz w:val="24"/>
              </w:rPr>
              <w:t>B24F12000040002</w:t>
            </w:r>
          </w:p>
        </w:tc>
      </w:tr>
    </w:tbl>
    <w:p w:rsidR="003A60B1" w:rsidRPr="001A1491" w:rsidRDefault="001A1491" w:rsidP="001A1491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3A60B1" w:rsidRDefault="003A60B1" w:rsidP="003A60B1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3A60B1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Default="003A60B1" w:rsidP="00CE12CF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Default="00CE12CF" w:rsidP="00CE12CF">
      <w:pPr>
        <w:jc w:val="center"/>
        <w:rPr>
          <w:rFonts w:ascii="Arial" w:hAnsi="Arial"/>
          <w:b/>
          <w:sz w:val="18"/>
          <w:szCs w:val="18"/>
        </w:rPr>
      </w:pPr>
    </w:p>
    <w:p w:rsidR="00FA66CA" w:rsidRPr="00A247F2" w:rsidRDefault="00FA66CA" w:rsidP="00FA66CA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/>
      </w:tblPr>
      <w:tblGrid>
        <w:gridCol w:w="9494"/>
      </w:tblGrid>
      <w:tr w:rsidR="00FA66CA" w:rsidRPr="009A3A1B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D272E5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>OFFERTA TECNICA</w:t>
            </w:r>
            <w:bookmarkStart w:id="0" w:name="_GoBack"/>
            <w:bookmarkEnd w:id="0"/>
          </w:p>
          <w:p w:rsidR="005A6380" w:rsidRPr="00D272E5" w:rsidRDefault="005A5AB3" w:rsidP="005A638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 xml:space="preserve">Allegato al Sub-Criterio </w:t>
            </w:r>
            <w:r w:rsidR="006644D2">
              <w:rPr>
                <w:rFonts w:ascii="Arial Narrow" w:hAnsi="Arial Narrow"/>
                <w:b/>
              </w:rPr>
              <w:t>H</w:t>
            </w:r>
            <w:r w:rsidRPr="00D272E5">
              <w:rPr>
                <w:rFonts w:ascii="Arial Narrow" w:hAnsi="Arial Narrow"/>
                <w:b/>
              </w:rPr>
              <w:t xml:space="preserve"> (Punti </w:t>
            </w:r>
            <w:r w:rsidR="006644D2">
              <w:rPr>
                <w:rFonts w:ascii="Arial Narrow" w:hAnsi="Arial Narrow"/>
                <w:b/>
              </w:rPr>
              <w:t>3</w:t>
            </w:r>
            <w:r w:rsidRPr="00D272E5">
              <w:rPr>
                <w:rFonts w:ascii="Arial Narrow" w:hAnsi="Arial Narrow"/>
                <w:b/>
              </w:rPr>
              <w:t>)</w:t>
            </w:r>
          </w:p>
          <w:p w:rsidR="004B0E33" w:rsidRPr="002F0092" w:rsidRDefault="006644D2" w:rsidP="005A5AB3">
            <w:pPr>
              <w:spacing w:before="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Riconfigurazione cromatica della facciata dell'oratorio di San Domenico e dell'attigua torre campanaria</w:t>
            </w:r>
          </w:p>
          <w:p w:rsidR="005A5AB3" w:rsidRPr="002F0092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</w:p>
          <w:p w:rsidR="00FA66CA" w:rsidRPr="00624BC4" w:rsidRDefault="00FA66CA" w:rsidP="005A5AB3">
            <w:pPr>
              <w:pStyle w:val="sche3"/>
              <w:spacing w:before="80"/>
              <w:jc w:val="center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</w:p>
        </w:tc>
      </w:tr>
    </w:tbl>
    <w:p w:rsidR="00703011" w:rsidRPr="004B1058" w:rsidRDefault="00703011" w:rsidP="00FA66CA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4B0E33" w:rsidRDefault="004B0E33" w:rsidP="00776138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4B0E33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Default="002A14B0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con sede in …………………………..…………………….. (CAP. 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…………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) (Prov. ...........) </w:t>
      </w:r>
    </w:p>
    <w:p w:rsidR="004B0E33" w:rsidRPr="004D7D5C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via/piazza </w:t>
      </w:r>
      <w:r w:rsidRPr="004D7D5C">
        <w:rPr>
          <w:rFonts w:ascii="Arial Narrow" w:hAnsi="Arial Narrow"/>
          <w:kern w:val="0"/>
          <w:sz w:val="22"/>
          <w:szCs w:val="22"/>
          <w:lang w:eastAsia="it-IT"/>
        </w:rPr>
        <w:t>…………………………………………………………………………………………</w:t>
      </w:r>
    </w:p>
    <w:p w:rsidR="009F5F7F" w:rsidRPr="004D7D5C" w:rsidRDefault="005D70D0" w:rsidP="005D70D0">
      <w:pPr>
        <w:spacing w:before="80"/>
        <w:jc w:val="center"/>
        <w:rPr>
          <w:rFonts w:ascii="Arial Narrow" w:hAnsi="Arial Narrow"/>
          <w:b/>
        </w:rPr>
      </w:pPr>
      <w:r w:rsidRPr="004D7D5C">
        <w:rPr>
          <w:rFonts w:ascii="Arial Narrow" w:hAnsi="Arial Narrow"/>
          <w:b/>
        </w:rPr>
        <w:t>DICHIARA</w:t>
      </w:r>
    </w:p>
    <w:p w:rsidR="009F5F7F" w:rsidRPr="009F5F7F" w:rsidRDefault="005D70D0" w:rsidP="009F5F7F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4D7D5C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776138" w:rsidRDefault="00776138" w:rsidP="00776138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776138" w:rsidRDefault="00776138" w:rsidP="00776138">
      <w:pPr>
        <w:rPr>
          <w:rFonts w:ascii="Arial" w:hAnsi="Arial"/>
          <w:sz w:val="20"/>
          <w:szCs w:val="20"/>
        </w:rPr>
      </w:pPr>
    </w:p>
    <w:p w:rsidR="00E31669" w:rsidRPr="00D272E5" w:rsidRDefault="005D70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E2BD0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>
        <w:rPr>
          <w:rFonts w:ascii="Arial Narrow" w:hAnsi="Arial Narrow" w:cs="Arial"/>
          <w:sz w:val="22"/>
          <w:szCs w:val="22"/>
          <w:lang w:val="it-IT"/>
        </w:rPr>
        <w:t xml:space="preserve"> realizzare le opere aggiuntive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descritte nella 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SCHEDA </w:t>
      </w:r>
      <w:r w:rsidR="00D963AD">
        <w:rPr>
          <w:rFonts w:ascii="Arial Narrow" w:hAnsi="Arial Narrow" w:cs="Arial"/>
          <w:b/>
          <w:sz w:val="22"/>
          <w:szCs w:val="22"/>
          <w:lang w:val="it-IT"/>
        </w:rPr>
        <w:t xml:space="preserve">9 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D272E5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D272E5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D272E5" w:rsidRDefault="00DE2B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D272E5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SCHEDA</w:t>
      </w:r>
      <w:r w:rsidR="00886BCD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D963AD">
        <w:rPr>
          <w:rFonts w:ascii="Arial Narrow" w:hAnsi="Arial Narrow" w:cs="Arial"/>
          <w:b/>
          <w:sz w:val="22"/>
          <w:szCs w:val="22"/>
          <w:lang w:val="it-IT"/>
        </w:rPr>
        <w:t>9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>.</w:t>
      </w:r>
    </w:p>
    <w:p w:rsidR="00F271C0" w:rsidRPr="00E31669" w:rsidRDefault="00F271C0" w:rsidP="00E31669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>_________________________</w:t>
      </w: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C4069E" w:rsidRDefault="00E31669" w:rsidP="00E31669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C4069E" w:rsidRDefault="00E31669" w:rsidP="00E31669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>IL DICHIARANTE</w:t>
      </w:r>
    </w:p>
    <w:p w:rsidR="00E31669" w:rsidRDefault="00DC35E3" w:rsidP="00C4069E">
      <w:pPr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="001A1491">
        <w:rPr>
          <w:rFonts w:ascii="Arial Narrow" w:hAnsi="Arial Narrow"/>
          <w:sz w:val="22"/>
          <w:szCs w:val="22"/>
        </w:rPr>
        <w:t xml:space="preserve">       </w:t>
      </w:r>
      <w:r w:rsidRPr="00C4069E">
        <w:rPr>
          <w:rFonts w:ascii="Arial Narrow" w:hAnsi="Arial Narrow"/>
          <w:sz w:val="22"/>
          <w:szCs w:val="22"/>
        </w:rPr>
        <w:t>_______________________</w:t>
      </w:r>
      <w:r w:rsidR="00C4069E">
        <w:rPr>
          <w:rFonts w:ascii="Arial Narrow" w:hAnsi="Arial Narrow"/>
          <w:sz w:val="22"/>
          <w:szCs w:val="22"/>
        </w:rPr>
        <w:tab/>
      </w:r>
    </w:p>
    <w:p w:rsidR="00481E93" w:rsidRDefault="00481E93" w:rsidP="00E31669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C4069E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E31669">
        <w:rPr>
          <w:rFonts w:ascii="Arial Narrow" w:hAnsi="Arial Narrow"/>
          <w:sz w:val="22"/>
          <w:szCs w:val="22"/>
          <w:lang w:val="it-IT"/>
        </w:rPr>
        <w:t xml:space="preserve">La dichiarazione deve essere corredata da fotocopia, non autenticata, di documento di identità del sottoscrittore </w:t>
      </w:r>
    </w:p>
    <w:p w:rsidR="00DE2BD0" w:rsidRDefault="00DE2BD0" w:rsidP="00C4069E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8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6141" w:rsidRDefault="007D6141">
      <w:r>
        <w:separator/>
      </w:r>
    </w:p>
  </w:endnote>
  <w:endnote w:type="continuationSeparator" w:id="0">
    <w:p w:rsidR="007D6141" w:rsidRDefault="007D61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B60415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B60415" w:rsidRPr="00243573">
      <w:rPr>
        <w:rFonts w:ascii="Arial Narrow" w:hAnsi="Arial Narrow"/>
        <w:i/>
        <w:sz w:val="20"/>
        <w:szCs w:val="20"/>
      </w:rPr>
      <w:fldChar w:fldCharType="separate"/>
    </w:r>
    <w:r w:rsidR="00EF2F63">
      <w:rPr>
        <w:rFonts w:ascii="Arial Narrow" w:hAnsi="Arial Narrow"/>
        <w:i/>
        <w:noProof/>
        <w:sz w:val="20"/>
        <w:szCs w:val="20"/>
      </w:rPr>
      <w:t>1</w:t>
    </w:r>
    <w:r w:rsidR="00B60415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6141" w:rsidRDefault="007D6141">
      <w:r>
        <w:separator/>
      </w:r>
    </w:p>
  </w:footnote>
  <w:footnote w:type="continuationSeparator" w:id="0">
    <w:p w:rsidR="007D6141" w:rsidRDefault="007D61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8D2383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7BD5"/>
    <w:rsid w:val="000A02E6"/>
    <w:rsid w:val="000B115A"/>
    <w:rsid w:val="000B16FC"/>
    <w:rsid w:val="000B77A6"/>
    <w:rsid w:val="000C1F1E"/>
    <w:rsid w:val="000C21FC"/>
    <w:rsid w:val="000C7B73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31DC6"/>
    <w:rsid w:val="001326A7"/>
    <w:rsid w:val="00134676"/>
    <w:rsid w:val="00134FC3"/>
    <w:rsid w:val="0013535F"/>
    <w:rsid w:val="00142D33"/>
    <w:rsid w:val="00143063"/>
    <w:rsid w:val="00152746"/>
    <w:rsid w:val="00152BD4"/>
    <w:rsid w:val="0015326B"/>
    <w:rsid w:val="00154DE0"/>
    <w:rsid w:val="001606C9"/>
    <w:rsid w:val="00164E81"/>
    <w:rsid w:val="00170EE4"/>
    <w:rsid w:val="00172BE9"/>
    <w:rsid w:val="0017766C"/>
    <w:rsid w:val="001833BC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F0E1E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196C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25B"/>
    <w:rsid w:val="00273A15"/>
    <w:rsid w:val="0027497F"/>
    <w:rsid w:val="00276415"/>
    <w:rsid w:val="002827FE"/>
    <w:rsid w:val="00290180"/>
    <w:rsid w:val="0029031F"/>
    <w:rsid w:val="00292BAE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85BD2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E35"/>
    <w:rsid w:val="00481E93"/>
    <w:rsid w:val="004835A1"/>
    <w:rsid w:val="004846EA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D7D5C"/>
    <w:rsid w:val="004E062E"/>
    <w:rsid w:val="004E0632"/>
    <w:rsid w:val="004E092E"/>
    <w:rsid w:val="004E1F88"/>
    <w:rsid w:val="004E25C3"/>
    <w:rsid w:val="004E414A"/>
    <w:rsid w:val="004E495C"/>
    <w:rsid w:val="004F08F0"/>
    <w:rsid w:val="004F1133"/>
    <w:rsid w:val="004F397C"/>
    <w:rsid w:val="004F4148"/>
    <w:rsid w:val="004F5039"/>
    <w:rsid w:val="004F526D"/>
    <w:rsid w:val="004F52C6"/>
    <w:rsid w:val="004F661E"/>
    <w:rsid w:val="0050604C"/>
    <w:rsid w:val="00510F34"/>
    <w:rsid w:val="00511675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413"/>
    <w:rsid w:val="005A3D7B"/>
    <w:rsid w:val="005A5A56"/>
    <w:rsid w:val="005A5AB3"/>
    <w:rsid w:val="005A6380"/>
    <w:rsid w:val="005B7EF3"/>
    <w:rsid w:val="005C32CA"/>
    <w:rsid w:val="005C5CE8"/>
    <w:rsid w:val="005C708A"/>
    <w:rsid w:val="005D2EF1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4D2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2825"/>
    <w:rsid w:val="006A4739"/>
    <w:rsid w:val="006A66D8"/>
    <w:rsid w:val="006B1A1E"/>
    <w:rsid w:val="006B43EF"/>
    <w:rsid w:val="006C2B71"/>
    <w:rsid w:val="006C43F1"/>
    <w:rsid w:val="006C5F21"/>
    <w:rsid w:val="006C6A2C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15810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455C6"/>
    <w:rsid w:val="007500E3"/>
    <w:rsid w:val="00753E95"/>
    <w:rsid w:val="00754171"/>
    <w:rsid w:val="007543D8"/>
    <w:rsid w:val="00756758"/>
    <w:rsid w:val="00757CAD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50BF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6141"/>
    <w:rsid w:val="007D749E"/>
    <w:rsid w:val="007E1540"/>
    <w:rsid w:val="007E1BE5"/>
    <w:rsid w:val="007E2C9D"/>
    <w:rsid w:val="007F0410"/>
    <w:rsid w:val="007F14FC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06D2"/>
    <w:rsid w:val="0087199B"/>
    <w:rsid w:val="00876032"/>
    <w:rsid w:val="008810FB"/>
    <w:rsid w:val="008853B6"/>
    <w:rsid w:val="00886BCD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25F"/>
    <w:rsid w:val="00940474"/>
    <w:rsid w:val="00942763"/>
    <w:rsid w:val="00946D6D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C7EAA"/>
    <w:rsid w:val="009E36D6"/>
    <w:rsid w:val="009E4B55"/>
    <w:rsid w:val="009E7C00"/>
    <w:rsid w:val="009F1C13"/>
    <w:rsid w:val="009F273B"/>
    <w:rsid w:val="009F2DCA"/>
    <w:rsid w:val="009F5D98"/>
    <w:rsid w:val="009F5F7F"/>
    <w:rsid w:val="009F7EBD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297B"/>
    <w:rsid w:val="00A53208"/>
    <w:rsid w:val="00A56943"/>
    <w:rsid w:val="00A60BA6"/>
    <w:rsid w:val="00A61E0F"/>
    <w:rsid w:val="00A64578"/>
    <w:rsid w:val="00A65CF8"/>
    <w:rsid w:val="00A7083A"/>
    <w:rsid w:val="00A740E5"/>
    <w:rsid w:val="00A761F2"/>
    <w:rsid w:val="00A7683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2475"/>
    <w:rsid w:val="00AE6634"/>
    <w:rsid w:val="00AF434E"/>
    <w:rsid w:val="00B00F31"/>
    <w:rsid w:val="00B057DA"/>
    <w:rsid w:val="00B12562"/>
    <w:rsid w:val="00B1655F"/>
    <w:rsid w:val="00B1688F"/>
    <w:rsid w:val="00B245E0"/>
    <w:rsid w:val="00B24675"/>
    <w:rsid w:val="00B25D6D"/>
    <w:rsid w:val="00B26AA2"/>
    <w:rsid w:val="00B27AF0"/>
    <w:rsid w:val="00B27E24"/>
    <w:rsid w:val="00B30D6E"/>
    <w:rsid w:val="00B4039D"/>
    <w:rsid w:val="00B46513"/>
    <w:rsid w:val="00B52F14"/>
    <w:rsid w:val="00B551F3"/>
    <w:rsid w:val="00B558E3"/>
    <w:rsid w:val="00B60415"/>
    <w:rsid w:val="00B625B6"/>
    <w:rsid w:val="00B67E4B"/>
    <w:rsid w:val="00B70777"/>
    <w:rsid w:val="00B71A21"/>
    <w:rsid w:val="00B72D7F"/>
    <w:rsid w:val="00B74F77"/>
    <w:rsid w:val="00B8098D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52D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272E5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816CF"/>
    <w:rsid w:val="00D963AD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62C4"/>
    <w:rsid w:val="00E40B75"/>
    <w:rsid w:val="00E429E1"/>
    <w:rsid w:val="00E55841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2415"/>
    <w:rsid w:val="00EF2F63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0A44"/>
    <w:rsid w:val="00F4663A"/>
    <w:rsid w:val="00F510C6"/>
    <w:rsid w:val="00F52740"/>
    <w:rsid w:val="00F54C3A"/>
    <w:rsid w:val="00F54D13"/>
    <w:rsid w:val="00F56D7F"/>
    <w:rsid w:val="00F65FDE"/>
    <w:rsid w:val="00F67859"/>
    <w:rsid w:val="00F708F1"/>
    <w:rsid w:val="00F714B4"/>
    <w:rsid w:val="00F74077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5264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D777F"/>
    <w:rsid w:val="00FE2329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deltesto">
    <w:name w:val="Body Text"/>
    <w:basedOn w:val="Normale"/>
    <w:link w:val="CorpodeltestoCarattere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ltestoCarattere">
    <w:name w:val="Corpo del testo Carattere"/>
    <w:link w:val="Corpodeltesto"/>
    <w:uiPriority w:val="1"/>
    <w:rsid w:val="001A1491"/>
    <w:rPr>
      <w:b/>
      <w:bCs/>
      <w:sz w:val="28"/>
      <w:szCs w:val="24"/>
    </w:rPr>
  </w:style>
  <w:style w:type="paragraph" w:customStyle="1" w:styleId="Corpotesto1">
    <w:name w:val="Corpo testo1"/>
    <w:basedOn w:val="Normale"/>
    <w:link w:val="CorpotestoCarattere"/>
    <w:uiPriority w:val="1"/>
    <w:qFormat/>
    <w:rsid w:val="005A6380"/>
    <w:rPr>
      <w:rFonts w:ascii="Arial" w:hAnsi="Arial"/>
    </w:rPr>
  </w:style>
  <w:style w:type="character" w:customStyle="1" w:styleId="CorpotestoCarattere">
    <w:name w:val="Corpo testo Carattere"/>
    <w:link w:val="Corpotesto1"/>
    <w:uiPriority w:val="1"/>
    <w:rsid w:val="004846EA"/>
    <w:rPr>
      <w:rFonts w:ascii="Arial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CF559F-2AF6-4290-9E8D-8A8928200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1</TotalTime>
  <Pages>1</Pages>
  <Words>173</Words>
  <Characters>1324</Characters>
  <Application>Microsoft Office Word</Application>
  <DocSecurity>0</DocSecurity>
  <Lines>11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win7</cp:lastModifiedBy>
  <cp:revision>5</cp:revision>
  <cp:lastPrinted>2017-06-23T15:28:00Z</cp:lastPrinted>
  <dcterms:created xsi:type="dcterms:W3CDTF">2019-07-24T15:02:00Z</dcterms:created>
  <dcterms:modified xsi:type="dcterms:W3CDTF">2019-07-31T07:26:00Z</dcterms:modified>
</cp:coreProperties>
</file>