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C149F3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C149F3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C35F7E" w:rsidRPr="002D2D56" w:rsidRDefault="00C35F7E" w:rsidP="00C35F7E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C149F3">
              <w:rPr>
                <w:rFonts w:ascii="Arial Narrow" w:hAnsi="Arial Narrow"/>
                <w:b/>
              </w:rPr>
              <w:t>O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5F513A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C149F3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Elaborato tecnico finale linea vita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C149F3">
        <w:rPr>
          <w:rFonts w:ascii="Arial Narrow" w:hAnsi="Arial Narrow" w:cs="Arial"/>
          <w:b/>
          <w:sz w:val="22"/>
          <w:szCs w:val="22"/>
          <w:lang w:val="it-IT"/>
        </w:rPr>
        <w:t>15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C149F3">
        <w:rPr>
          <w:rFonts w:ascii="Arial Narrow" w:hAnsi="Arial Narrow" w:cs="Arial"/>
          <w:b/>
          <w:sz w:val="22"/>
          <w:szCs w:val="22"/>
          <w:lang w:val="it-IT"/>
        </w:rPr>
        <w:t>15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90E9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90E96" w:rsidRPr="00243573">
      <w:rPr>
        <w:rFonts w:ascii="Arial Narrow" w:hAnsi="Arial Narrow"/>
        <w:i/>
        <w:sz w:val="20"/>
        <w:szCs w:val="20"/>
      </w:rPr>
      <w:fldChar w:fldCharType="separate"/>
    </w:r>
    <w:r w:rsidR="00C35F7E">
      <w:rPr>
        <w:rFonts w:ascii="Arial Narrow" w:hAnsi="Arial Narrow"/>
        <w:i/>
        <w:noProof/>
        <w:sz w:val="20"/>
        <w:szCs w:val="20"/>
      </w:rPr>
      <w:t>1</w:t>
    </w:r>
    <w:r w:rsidR="00090E9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0E96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196C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1AD0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37E6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4F79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443A"/>
    <w:rsid w:val="005B7EF3"/>
    <w:rsid w:val="005C32CA"/>
    <w:rsid w:val="005C5CE8"/>
    <w:rsid w:val="005C708A"/>
    <w:rsid w:val="005D2EF1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F513A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4D2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72F0E"/>
    <w:rsid w:val="00876032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25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297B"/>
    <w:rsid w:val="00A53208"/>
    <w:rsid w:val="00A56943"/>
    <w:rsid w:val="00A60BA6"/>
    <w:rsid w:val="00A61E0F"/>
    <w:rsid w:val="00A64578"/>
    <w:rsid w:val="00A65CF8"/>
    <w:rsid w:val="00A7083A"/>
    <w:rsid w:val="00A740E5"/>
    <w:rsid w:val="00A761F2"/>
    <w:rsid w:val="00A76832"/>
    <w:rsid w:val="00A82408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3313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49F3"/>
    <w:rsid w:val="00C15198"/>
    <w:rsid w:val="00C17158"/>
    <w:rsid w:val="00C22700"/>
    <w:rsid w:val="00C35F7E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A72DF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63AD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2DE2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0A44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5264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EECAC-10F8-4A1B-B625-EEACC165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166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4</cp:revision>
  <cp:lastPrinted>2017-06-23T15:28:00Z</cp:lastPrinted>
  <dcterms:created xsi:type="dcterms:W3CDTF">2019-07-24T15:10:00Z</dcterms:created>
  <dcterms:modified xsi:type="dcterms:W3CDTF">2019-07-31T07:26:00Z</dcterms:modified>
</cp:coreProperties>
</file>