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5C50D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5C50D9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AD411E" w:rsidRPr="00510151" w:rsidRDefault="00AD411E" w:rsidP="00AD411E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D56F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1D56F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D56F2">
              <w:rPr>
                <w:rFonts w:ascii="Arial Narrow" w:eastAsia="Tahoma" w:hAnsi="Arial Narrow" w:cs="Tahoma"/>
              </w:rPr>
              <w:t xml:space="preserve">Ripristino con rafforzamento locale post sisma di </w:t>
            </w:r>
            <w:r w:rsidRPr="00510151">
              <w:rPr>
                <w:rFonts w:ascii="Arial Narrow" w:eastAsia="Tahoma" w:hAnsi="Arial Narrow" w:cs="Tahoma"/>
              </w:rPr>
              <w:t>Palazzo Arcivescovile a Ferrara in Piazza Martiri</w:t>
            </w:r>
            <w:r w:rsidRPr="00510151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5C50D9" w:rsidRDefault="00AD411E" w:rsidP="00AD411E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510151">
              <w:rPr>
                <w:rFonts w:ascii="Arial Narrow" w:hAnsi="Arial Narrow"/>
              </w:rPr>
              <w:t>CIG: 810076311B - CUP: B79B12000360002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A6380" w:rsidRPr="00D272E5">
              <w:rPr>
                <w:rFonts w:ascii="Arial Narrow" w:hAnsi="Arial Narrow"/>
                <w:b/>
              </w:rPr>
              <w:t>C</w:t>
            </w:r>
            <w:r w:rsidR="001E3DCE">
              <w:rPr>
                <w:rFonts w:ascii="Arial Narrow" w:hAnsi="Arial Narrow"/>
                <w:b/>
              </w:rPr>
              <w:t>.1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DE63D4">
              <w:rPr>
                <w:rFonts w:ascii="Arial Narrow" w:hAnsi="Arial Narrow"/>
                <w:b/>
              </w:rPr>
              <w:t>7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1E3DCE" w:rsidRDefault="001E3DCE" w:rsidP="009E7C00">
            <w:pPr>
              <w:spacing w:before="80"/>
              <w:rPr>
                <w:rFonts w:ascii="Arial Narrow" w:hAnsi="Arial Narrow"/>
                <w:b/>
              </w:rPr>
            </w:pPr>
            <w:r w:rsidRPr="001E3DC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Operazioni preliminari </w:t>
            </w:r>
            <w:proofErr w:type="spellStart"/>
            <w:r>
              <w:rPr>
                <w:rFonts w:ascii="Arial Narrow" w:hAnsi="Arial Narrow"/>
                <w:b/>
              </w:rPr>
              <w:t>_Intonaci</w:t>
            </w:r>
            <w:proofErr w:type="spellEnd"/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B14EE3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B14EE3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B55EFB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B55EFB" w:rsidRPr="00243573">
      <w:rPr>
        <w:rFonts w:ascii="Arial Narrow" w:hAnsi="Arial Narrow"/>
        <w:i/>
        <w:sz w:val="20"/>
        <w:szCs w:val="20"/>
      </w:rPr>
      <w:fldChar w:fldCharType="separate"/>
    </w:r>
    <w:r w:rsidR="00AD411E">
      <w:rPr>
        <w:rFonts w:ascii="Arial Narrow" w:hAnsi="Arial Narrow"/>
        <w:i/>
        <w:noProof/>
        <w:sz w:val="20"/>
        <w:szCs w:val="20"/>
      </w:rPr>
      <w:t>1</w:t>
    </w:r>
    <w:r w:rsidR="00B55EFB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E3DCE"/>
    <w:rsid w:val="001E6253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DBB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0D9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36A3E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036A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3A3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5965"/>
    <w:rsid w:val="00A96DCA"/>
    <w:rsid w:val="00A971F2"/>
    <w:rsid w:val="00AA75D4"/>
    <w:rsid w:val="00AB2E75"/>
    <w:rsid w:val="00AB7C59"/>
    <w:rsid w:val="00AC17E7"/>
    <w:rsid w:val="00AC732B"/>
    <w:rsid w:val="00AD411E"/>
    <w:rsid w:val="00AE2475"/>
    <w:rsid w:val="00AE6634"/>
    <w:rsid w:val="00AF352C"/>
    <w:rsid w:val="00AF434E"/>
    <w:rsid w:val="00B00F31"/>
    <w:rsid w:val="00B057DA"/>
    <w:rsid w:val="00B12562"/>
    <w:rsid w:val="00B14EE3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55EFB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5B4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D4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076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5C50D9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1A60F-BD6D-4094-B698-D1E63A7DE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16</TotalTime>
  <Pages>1</Pages>
  <Words>152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19</cp:revision>
  <cp:lastPrinted>2017-06-23T15:28:00Z</cp:lastPrinted>
  <dcterms:created xsi:type="dcterms:W3CDTF">2018-01-10T10:54:00Z</dcterms:created>
  <dcterms:modified xsi:type="dcterms:W3CDTF">2019-11-13T11:58:00Z</dcterms:modified>
</cp:coreProperties>
</file>