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7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81"/>
      </w:tblGrid>
      <w:tr w:rsidR="001A1491" w:rsidRPr="001B1BFF" w:rsidTr="00E45728">
        <w:trPr>
          <w:trHeight w:hRule="exact" w:val="397"/>
        </w:trPr>
        <w:tc>
          <w:tcPr>
            <w:tcW w:w="1781" w:type="dxa"/>
            <w:shd w:val="clear" w:color="auto" w:fill="FFF2CC"/>
            <w:vAlign w:val="center"/>
          </w:tcPr>
          <w:p w:rsidR="001A1491" w:rsidRPr="001B1BFF" w:rsidRDefault="001A1491" w:rsidP="00E45728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E45728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10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AC16BF" w:rsidRPr="00510151" w:rsidRDefault="00AC16BF" w:rsidP="00AC16BF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1D56F2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1D56F2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1D56F2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1D56F2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1D56F2">
              <w:rPr>
                <w:rFonts w:ascii="Arial Narrow" w:eastAsia="Tahoma" w:hAnsi="Arial Narrow" w:cs="Tahoma"/>
              </w:rPr>
              <w:t xml:space="preserve">Ripristino con rafforzamento locale post sisma di </w:t>
            </w:r>
            <w:r w:rsidRPr="00510151">
              <w:rPr>
                <w:rFonts w:ascii="Arial Narrow" w:eastAsia="Tahoma" w:hAnsi="Arial Narrow" w:cs="Tahoma"/>
              </w:rPr>
              <w:t>Palazzo Arcivescovile a Ferrara in Piazza Martiri</w:t>
            </w:r>
            <w:r w:rsidRPr="00510151">
              <w:rPr>
                <w:rFonts w:ascii="Arial Narrow" w:eastAsia="Calibri" w:hAnsi="Arial Narrow"/>
                <w:lang w:eastAsia="en-US"/>
              </w:rPr>
              <w:t>”</w:t>
            </w:r>
          </w:p>
          <w:p w:rsidR="001A1491" w:rsidRPr="005C50D9" w:rsidRDefault="00AC16BF" w:rsidP="00AC16BF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510151">
              <w:rPr>
                <w:rFonts w:ascii="Arial Narrow" w:hAnsi="Arial Narrow"/>
              </w:rPr>
              <w:t>CIG: 810076311B - CUP: B79B12000360002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793B3C">
              <w:rPr>
                <w:rFonts w:ascii="Arial Narrow" w:hAnsi="Arial Narrow"/>
                <w:b/>
              </w:rPr>
              <w:t>D.</w:t>
            </w:r>
            <w:r w:rsidR="00E45728">
              <w:rPr>
                <w:rFonts w:ascii="Arial Narrow" w:hAnsi="Arial Narrow"/>
                <w:b/>
              </w:rPr>
              <w:t>2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E45728">
              <w:rPr>
                <w:rFonts w:ascii="Arial Narrow" w:hAnsi="Arial Narrow"/>
                <w:b/>
              </w:rPr>
              <w:t>12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5A5AB3" w:rsidRPr="001E3DCE" w:rsidRDefault="00793B3C" w:rsidP="009E7C00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Azioni di </w:t>
            </w:r>
            <w:proofErr w:type="spellStart"/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>finitura_</w:t>
            </w:r>
            <w:r w:rsidR="00E45728">
              <w:rPr>
                <w:rFonts w:ascii="Arial Narrow" w:eastAsia="Arial" w:hAnsi="Arial Narrow" w:cs="Arial"/>
                <w:b/>
                <w:sz w:val="22"/>
                <w:szCs w:val="22"/>
              </w:rPr>
              <w:t>tinteggiatura</w:t>
            </w:r>
            <w:proofErr w:type="spellEnd"/>
            <w:r w:rsidR="00E45728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 a calce</w:t>
            </w: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SCHEDA </w:t>
      </w:r>
      <w:r w:rsidR="00BF0352">
        <w:rPr>
          <w:rFonts w:ascii="Arial Narrow" w:hAnsi="Arial Narrow" w:cs="Arial"/>
          <w:b/>
          <w:sz w:val="22"/>
          <w:szCs w:val="22"/>
          <w:lang w:val="it-IT"/>
        </w:rPr>
        <w:t>ARCHITETTONICO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 </w:t>
      </w:r>
      <w:r w:rsidR="00BF0352">
        <w:rPr>
          <w:rFonts w:ascii="Arial Narrow" w:hAnsi="Arial Narrow" w:cs="Arial"/>
          <w:b/>
          <w:sz w:val="22"/>
          <w:szCs w:val="22"/>
          <w:lang w:val="it-IT"/>
        </w:rPr>
        <w:t>ARCHITETTONICO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41" w:rsidRDefault="007D6141">
      <w:r>
        <w:separator/>
      </w:r>
    </w:p>
  </w:endnote>
  <w:endnote w:type="continuationSeparator" w:id="0">
    <w:p w:rsidR="007D6141" w:rsidRDefault="007D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5543CB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5543CB" w:rsidRPr="00243573">
      <w:rPr>
        <w:rFonts w:ascii="Arial Narrow" w:hAnsi="Arial Narrow"/>
        <w:i/>
        <w:sz w:val="20"/>
        <w:szCs w:val="20"/>
      </w:rPr>
      <w:fldChar w:fldCharType="separate"/>
    </w:r>
    <w:r w:rsidR="00AC16BF">
      <w:rPr>
        <w:rFonts w:ascii="Arial Narrow" w:hAnsi="Arial Narrow"/>
        <w:i/>
        <w:noProof/>
        <w:sz w:val="20"/>
        <w:szCs w:val="20"/>
      </w:rPr>
      <w:t>1</w:t>
    </w:r>
    <w:r w:rsidR="005543CB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41" w:rsidRDefault="007D6141">
      <w:r>
        <w:separator/>
      </w:r>
    </w:p>
  </w:footnote>
  <w:footnote w:type="continuationSeparator" w:id="0">
    <w:p w:rsidR="007D6141" w:rsidRDefault="007D6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E3DCE"/>
    <w:rsid w:val="001E6253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5795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1AE"/>
    <w:rsid w:val="00453280"/>
    <w:rsid w:val="00453290"/>
    <w:rsid w:val="00454E5E"/>
    <w:rsid w:val="00456567"/>
    <w:rsid w:val="00462429"/>
    <w:rsid w:val="00463E35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DBB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43CB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50D9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36A3E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93B3C"/>
    <w:rsid w:val="007A1529"/>
    <w:rsid w:val="007A3BDB"/>
    <w:rsid w:val="007A41F7"/>
    <w:rsid w:val="007A7DC3"/>
    <w:rsid w:val="007B3519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036A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11A4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91972"/>
    <w:rsid w:val="00A91ADF"/>
    <w:rsid w:val="00A96DCA"/>
    <w:rsid w:val="00A9709E"/>
    <w:rsid w:val="00A971F2"/>
    <w:rsid w:val="00AA75D4"/>
    <w:rsid w:val="00AB2E75"/>
    <w:rsid w:val="00AB7C59"/>
    <w:rsid w:val="00AC16BF"/>
    <w:rsid w:val="00AC17E7"/>
    <w:rsid w:val="00AC732B"/>
    <w:rsid w:val="00AE2475"/>
    <w:rsid w:val="00AE6634"/>
    <w:rsid w:val="00AF352C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3D"/>
    <w:rsid w:val="00B625B6"/>
    <w:rsid w:val="00B67E4B"/>
    <w:rsid w:val="00B70777"/>
    <w:rsid w:val="00B71A21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352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177BF"/>
    <w:rsid w:val="00D215B8"/>
    <w:rsid w:val="00D272E5"/>
    <w:rsid w:val="00D306D1"/>
    <w:rsid w:val="00D3495E"/>
    <w:rsid w:val="00D353EF"/>
    <w:rsid w:val="00D35CA9"/>
    <w:rsid w:val="00D41195"/>
    <w:rsid w:val="00D45B4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076"/>
    <w:rsid w:val="00E31492"/>
    <w:rsid w:val="00E31669"/>
    <w:rsid w:val="00E362C4"/>
    <w:rsid w:val="00E40B75"/>
    <w:rsid w:val="00E429E1"/>
    <w:rsid w:val="00E45728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5FDE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aliases w:val="Corpo testo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link w:val="CorpotestoCarattere"/>
    <w:uiPriority w:val="1"/>
    <w:qFormat/>
    <w:rsid w:val="005A6380"/>
    <w:rPr>
      <w:rFonts w:ascii="Arial" w:hAnsi="Arial"/>
    </w:rPr>
  </w:style>
  <w:style w:type="character" w:customStyle="1" w:styleId="CorpotestoCarattere">
    <w:name w:val="Corpo testo Carattere"/>
    <w:link w:val="Corpotesto1"/>
    <w:uiPriority w:val="1"/>
    <w:rsid w:val="005C50D9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2421E-0B8A-44A8-9C62-FF2F93C8F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2</TotalTime>
  <Pages>1</Pages>
  <Words>154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5</cp:revision>
  <cp:lastPrinted>2017-06-23T15:28:00Z</cp:lastPrinted>
  <dcterms:created xsi:type="dcterms:W3CDTF">2019-10-23T13:15:00Z</dcterms:created>
  <dcterms:modified xsi:type="dcterms:W3CDTF">2019-11-13T12:01:00Z</dcterms:modified>
</cp:coreProperties>
</file>