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79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9"/>
      </w:tblGrid>
      <w:tr w:rsidR="001A1491" w:rsidRPr="001B1BFF" w:rsidTr="00BB6F3A">
        <w:trPr>
          <w:trHeight w:hRule="exact" w:val="340"/>
        </w:trPr>
        <w:tc>
          <w:tcPr>
            <w:tcW w:w="1639" w:type="dxa"/>
            <w:shd w:val="clear" w:color="auto" w:fill="FFF2CC"/>
            <w:vAlign w:val="center"/>
          </w:tcPr>
          <w:p w:rsidR="001A1491" w:rsidRPr="001B1BFF" w:rsidRDefault="001A1491" w:rsidP="001F14D6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1F14D6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11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94"/>
      </w:tblGrid>
      <w:tr w:rsidR="001A1491" w:rsidRPr="00AC4811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1F14D6" w:rsidRPr="00510151" w:rsidRDefault="001F14D6" w:rsidP="001F14D6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1D56F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1D56F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1D56F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1D56F2">
              <w:rPr>
                <w:rFonts w:ascii="Arial Narrow" w:eastAsia="Tahoma" w:hAnsi="Arial Narrow" w:cs="Tahoma"/>
              </w:rPr>
              <w:t xml:space="preserve">Ripristino con rafforzamento locale post sisma di </w:t>
            </w:r>
            <w:r w:rsidRPr="00510151">
              <w:rPr>
                <w:rFonts w:ascii="Arial Narrow" w:eastAsia="Tahoma" w:hAnsi="Arial Narrow" w:cs="Tahoma"/>
              </w:rPr>
              <w:t>Palazzo Arcivescovile a Ferrara in Piazza Martiri</w:t>
            </w:r>
            <w:r w:rsidRPr="00510151">
              <w:rPr>
                <w:rFonts w:ascii="Arial Narrow" w:eastAsia="Calibri" w:hAnsi="Arial Narrow"/>
                <w:lang w:eastAsia="en-US"/>
              </w:rPr>
              <w:t>”</w:t>
            </w:r>
          </w:p>
          <w:p w:rsidR="001A1491" w:rsidRPr="009034C3" w:rsidRDefault="001F14D6" w:rsidP="001F14D6">
            <w:pPr>
              <w:pStyle w:val="Corpodel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510151">
              <w:rPr>
                <w:rFonts w:ascii="Arial Narrow" w:hAnsi="Arial Narrow"/>
              </w:rPr>
              <w:t>CIG: 810076311B - CUP: B79B12000360002</w:t>
            </w:r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/>
      </w:tblPr>
      <w:tblGrid>
        <w:gridCol w:w="9494"/>
      </w:tblGrid>
      <w:tr w:rsidR="00FA66CA" w:rsidRPr="009A3A1B" w:rsidTr="00AC6831">
        <w:trPr>
          <w:trHeight w:hRule="exact" w:val="442"/>
        </w:trPr>
        <w:tc>
          <w:tcPr>
            <w:tcW w:w="9494" w:type="dxa"/>
            <w:shd w:val="clear" w:color="auto" w:fill="auto"/>
            <w:vAlign w:val="center"/>
          </w:tcPr>
          <w:p w:rsidR="00AE2475" w:rsidRPr="002F0092" w:rsidRDefault="00AC6831" w:rsidP="00AC6831">
            <w:pPr>
              <w:spacing w:before="8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 xml:space="preserve">ATTESTATO </w:t>
            </w:r>
            <w:proofErr w:type="spellStart"/>
            <w:r>
              <w:rPr>
                <w:rFonts w:ascii="Arial Narrow" w:hAnsi="Arial Narrow"/>
                <w:b/>
              </w:rPr>
              <w:t>DI</w:t>
            </w:r>
            <w:proofErr w:type="spellEnd"/>
            <w:r>
              <w:rPr>
                <w:rFonts w:ascii="Arial Narrow" w:hAnsi="Arial Narrow"/>
                <w:b/>
              </w:rPr>
              <w:t xml:space="preserve"> SOPRALLUOGO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con sede in …………………………..…………………….. (CAP. 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…………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) (Prov.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DE2BD0" w:rsidRDefault="005D70D0" w:rsidP="00AC6831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 xml:space="preserve">di </w:t>
      </w:r>
      <w:r w:rsidR="00AC6831">
        <w:rPr>
          <w:rFonts w:ascii="Arial Narrow" w:hAnsi="Arial Narrow" w:cs="Arial"/>
          <w:b/>
          <w:sz w:val="22"/>
          <w:szCs w:val="22"/>
          <w:lang w:val="it-IT"/>
        </w:rPr>
        <w:t>AVERE EFFETTUATO SOPRALLUOGO PER INTERVENTO IN OGGETTO IN DATA................... CON LA PRESENZA DEI TECNICI INCARICATI  DALL'ARCIDIOCESI PER IL PROGETTO</w:t>
      </w:r>
    </w:p>
    <w:p w:rsidR="00AC6831" w:rsidRDefault="00AC6831" w:rsidP="00AC6831">
      <w:pPr>
        <w:pStyle w:val="sche3"/>
        <w:spacing w:line="360" w:lineRule="auto"/>
        <w:ind w:left="714"/>
        <w:rPr>
          <w:rFonts w:ascii="Arial Narrow" w:hAnsi="Arial Narrow" w:cs="Arial"/>
          <w:b/>
          <w:sz w:val="22"/>
          <w:szCs w:val="22"/>
          <w:lang w:val="it-IT"/>
        </w:rPr>
      </w:pPr>
      <w:r>
        <w:rPr>
          <w:rFonts w:ascii="Arial Narrow" w:hAnsi="Arial Narrow" w:cs="Arial"/>
          <w:b/>
          <w:sz w:val="22"/>
          <w:szCs w:val="22"/>
          <w:lang w:val="it-IT"/>
        </w:rPr>
        <w:t>........................................</w:t>
      </w:r>
    </w:p>
    <w:p w:rsidR="00AC6831" w:rsidRPr="00D272E5" w:rsidRDefault="00AC6831" w:rsidP="00AC6831">
      <w:pPr>
        <w:pStyle w:val="sche3"/>
        <w:spacing w:line="360" w:lineRule="auto"/>
        <w:ind w:left="714"/>
        <w:rPr>
          <w:rFonts w:ascii="Arial Narrow" w:hAnsi="Arial Narrow" w:cs="Arial"/>
          <w:b/>
          <w:sz w:val="22"/>
          <w:szCs w:val="22"/>
          <w:lang w:val="it-IT"/>
        </w:rPr>
      </w:pPr>
      <w:r>
        <w:rPr>
          <w:rFonts w:ascii="Arial Narrow" w:hAnsi="Arial Narrow" w:cs="Arial"/>
          <w:b/>
          <w:sz w:val="22"/>
          <w:szCs w:val="22"/>
          <w:lang w:val="it-IT"/>
        </w:rPr>
        <w:t>........................................</w:t>
      </w:r>
    </w:p>
    <w:p w:rsidR="00F271C0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AC6831" w:rsidRPr="00E31669" w:rsidRDefault="00AC6831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Default="00AC6831" w:rsidP="00AC6831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LA DITTA</w:t>
      </w:r>
      <w:r w:rsidR="001A1491">
        <w:rPr>
          <w:rFonts w:ascii="Arial Narrow" w:hAnsi="Arial Narrow"/>
          <w:sz w:val="22"/>
          <w:szCs w:val="22"/>
        </w:rPr>
        <w:t xml:space="preserve"> </w:t>
      </w:r>
      <w:r w:rsidR="00DC35E3"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AC6831" w:rsidRPr="00AC6831" w:rsidRDefault="00AC6831" w:rsidP="00AC6831">
      <w:r>
        <w:t>TECNICO INCARICATO DALL'ARCIDIOCESI _______________</w:t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8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141" w:rsidRDefault="007D6141">
      <w:r>
        <w:separator/>
      </w:r>
    </w:p>
  </w:endnote>
  <w:endnote w:type="continuationSeparator" w:id="0">
    <w:p w:rsidR="007D6141" w:rsidRDefault="007D61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D45993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D45993" w:rsidRPr="00243573">
      <w:rPr>
        <w:rFonts w:ascii="Arial Narrow" w:hAnsi="Arial Narrow"/>
        <w:i/>
        <w:sz w:val="20"/>
        <w:szCs w:val="20"/>
      </w:rPr>
      <w:fldChar w:fldCharType="separate"/>
    </w:r>
    <w:r w:rsidR="001F14D6">
      <w:rPr>
        <w:rFonts w:ascii="Arial Narrow" w:hAnsi="Arial Narrow"/>
        <w:i/>
        <w:noProof/>
        <w:sz w:val="20"/>
        <w:szCs w:val="20"/>
      </w:rPr>
      <w:t>1</w:t>
    </w:r>
    <w:r w:rsidR="00D45993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141" w:rsidRDefault="007D6141">
      <w:r>
        <w:separator/>
      </w:r>
    </w:p>
  </w:footnote>
  <w:footnote w:type="continuationSeparator" w:id="0">
    <w:p w:rsidR="007D6141" w:rsidRDefault="007D61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/>
  <w:rsids>
    <w:rsidRoot w:val="008D2383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2BE9"/>
    <w:rsid w:val="0017766C"/>
    <w:rsid w:val="001833BC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E1E"/>
    <w:rsid w:val="001F14D6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3E95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538B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B6044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2D20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6831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6F3A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11EB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87D92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CF6FF7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5993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36E0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deltesto">
    <w:name w:val="Body Text"/>
    <w:aliases w:val="Corpo testo"/>
    <w:basedOn w:val="Normale"/>
    <w:link w:val="Corpodel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deltestoCarattere">
    <w:name w:val="Corpo del testo Carattere"/>
    <w:aliases w:val="Corpo testo Carattere1"/>
    <w:link w:val="Corpodel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link w:val="CorpotestoCarattere"/>
    <w:uiPriority w:val="1"/>
    <w:qFormat/>
    <w:rsid w:val="005A6380"/>
    <w:rPr>
      <w:rFonts w:ascii="Arial" w:hAnsi="Arial"/>
    </w:rPr>
  </w:style>
  <w:style w:type="character" w:customStyle="1" w:styleId="CorpotestoCarattere">
    <w:name w:val="Corpo testo Carattere"/>
    <w:link w:val="Corpotesto1"/>
    <w:uiPriority w:val="1"/>
    <w:rsid w:val="00C87D92"/>
    <w:rPr>
      <w:rFonts w:ascii="Arial" w:hAnsi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sche3">
    <w:name w:val="WW8Num2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37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AF559C-717B-4A10-AC96-4797FD5F9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6</TotalTime>
  <Pages>1</Pages>
  <Words>114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win7</cp:lastModifiedBy>
  <cp:revision>6</cp:revision>
  <cp:lastPrinted>2017-06-23T15:28:00Z</cp:lastPrinted>
  <dcterms:created xsi:type="dcterms:W3CDTF">2019-03-22T10:26:00Z</dcterms:created>
  <dcterms:modified xsi:type="dcterms:W3CDTF">2019-11-15T08:40:00Z</dcterms:modified>
</cp:coreProperties>
</file>